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B5C" w:rsidRDefault="007C7B5C" w:rsidP="007C7B5C">
      <w:pPr>
        <w:ind w:firstLine="708"/>
        <w:jc w:val="center"/>
        <w:rPr>
          <w:rFonts w:ascii="Comic Sans MS" w:eastAsia="Gungsuh" w:hAnsi="Comic Sans MS"/>
          <w:b/>
          <w:color w:val="1F4BD7"/>
          <w:sz w:val="40"/>
          <w:szCs w:val="40"/>
        </w:rPr>
      </w:pPr>
      <w:r>
        <w:rPr>
          <w:noProof/>
          <w:lang w:eastAsia="pl-PL"/>
        </w:rPr>
        <w:drawing>
          <wp:anchor distT="0" distB="0" distL="0" distR="0" simplePos="0" relativeHeight="251659264" behindDoc="1" locked="0" layoutInCell="1" allowOverlap="1" wp14:anchorId="0EFC3B3B" wp14:editId="7D78F350">
            <wp:simplePos x="0" y="0"/>
            <wp:positionH relativeFrom="column">
              <wp:posOffset>-334010</wp:posOffset>
            </wp:positionH>
            <wp:positionV relativeFrom="paragraph">
              <wp:posOffset>-12065</wp:posOffset>
            </wp:positionV>
            <wp:extent cx="1609725" cy="15855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eastAsia="Gungsuh" w:hAnsi="Comic Sans MS"/>
          <w:b/>
          <w:color w:val="1F4BD7"/>
          <w:sz w:val="40"/>
          <w:szCs w:val="40"/>
        </w:rPr>
        <w:t xml:space="preserve">Zespół Szkolno-Przedszkolny nr 1 </w:t>
      </w:r>
      <w:r>
        <w:rPr>
          <w:rFonts w:ascii="Comic Sans MS" w:eastAsia="Gungsuh" w:hAnsi="Comic Sans MS"/>
          <w:b/>
          <w:color w:val="1F4BD7"/>
          <w:sz w:val="40"/>
          <w:szCs w:val="40"/>
        </w:rPr>
        <w:br/>
        <w:t xml:space="preserve">    w Nowym Dworze Mazowieckim</w:t>
      </w:r>
    </w:p>
    <w:p w:rsidR="007C7B5C" w:rsidRDefault="007C7B5C" w:rsidP="007C7B5C">
      <w:pPr>
        <w:ind w:firstLine="708"/>
        <w:jc w:val="center"/>
        <w:rPr>
          <w:rFonts w:ascii="Comic Sans MS" w:eastAsia="Gungsuh" w:hAnsi="Comic Sans MS"/>
          <w:b/>
          <w:color w:val="222A35" w:themeColor="text2" w:themeShade="80"/>
        </w:rPr>
      </w:pPr>
      <w:r>
        <w:rPr>
          <w:rFonts w:ascii="Comic Sans MS" w:eastAsia="Gungsuh" w:hAnsi="Comic Sans MS"/>
          <w:b/>
          <w:color w:val="222A35" w:themeColor="text2" w:themeShade="80"/>
        </w:rPr>
        <w:t>ul. Młodzieżowa 1, 05-101 Nowy Dwór Mazowiecki</w:t>
      </w:r>
    </w:p>
    <w:p w:rsidR="007C7B5C" w:rsidRDefault="007C7B5C" w:rsidP="007C7B5C">
      <w:pPr>
        <w:ind w:firstLine="708"/>
        <w:jc w:val="center"/>
        <w:rPr>
          <w:rFonts w:ascii="Comic Sans MS" w:eastAsia="Gungsuh" w:hAnsi="Comic Sans MS"/>
          <w:b/>
          <w:color w:val="222A35" w:themeColor="text2" w:themeShade="80"/>
          <w:sz w:val="20"/>
          <w:szCs w:val="20"/>
        </w:rPr>
      </w:pPr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</w:rPr>
        <w:t xml:space="preserve">tel./fax </w:t>
      </w:r>
      <w:r>
        <w:rPr>
          <w:rFonts w:ascii="Comic Sans MS" w:eastAsia="Gungsuh" w:hAnsi="Comic Sans MS"/>
          <w:color w:val="222A35" w:themeColor="text2" w:themeShade="80"/>
          <w:sz w:val="20"/>
          <w:szCs w:val="20"/>
        </w:rPr>
        <w:t>(022) 775 50 00</w:t>
      </w:r>
    </w:p>
    <w:p w:rsidR="007C7B5C" w:rsidRDefault="007C7B5C" w:rsidP="007C7B5C">
      <w:pPr>
        <w:ind w:firstLine="708"/>
        <w:jc w:val="center"/>
        <w:rPr>
          <w:rFonts w:ascii="Comic Sans MS" w:hAnsi="Comic Sans MS"/>
          <w:color w:val="222A35" w:themeColor="text2" w:themeShade="80"/>
          <w:lang w:val="en-US"/>
        </w:rPr>
      </w:pPr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 xml:space="preserve">e-mail: </w:t>
      </w:r>
      <w:hyperlink r:id="rId5">
        <w:r>
          <w:rPr>
            <w:rStyle w:val="czeinternetowe"/>
            <w:rFonts w:ascii="Comic Sans MS" w:eastAsia="Gungsuh" w:hAnsi="Comic Sans MS"/>
            <w:color w:val="222A35" w:themeColor="text2" w:themeShade="80"/>
            <w:sz w:val="20"/>
            <w:szCs w:val="20"/>
            <w:lang w:val="en-US"/>
          </w:rPr>
          <w:t>sekretariat@zs1.nowydwormaz.pl</w:t>
        </w:r>
      </w:hyperlink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ab/>
      </w:r>
      <w:proofErr w:type="spellStart"/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>strona</w:t>
      </w:r>
      <w:proofErr w:type="spellEnd"/>
      <w:r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  <w:t xml:space="preserve">: </w:t>
      </w:r>
      <w:hyperlink r:id="rId6">
        <w:r>
          <w:rPr>
            <w:rStyle w:val="czeinternetowe"/>
            <w:rFonts w:ascii="Comic Sans MS" w:eastAsia="Gungsuh" w:hAnsi="Comic Sans MS"/>
            <w:color w:val="222A35" w:themeColor="text2" w:themeShade="80"/>
            <w:sz w:val="20"/>
            <w:szCs w:val="20"/>
            <w:lang w:val="en-US"/>
          </w:rPr>
          <w:t>www.zs1.nowydwormaz.pl</w:t>
        </w:r>
      </w:hyperlink>
    </w:p>
    <w:p w:rsidR="007C7B5C" w:rsidRDefault="007C7B5C" w:rsidP="007C7B5C">
      <w:pPr>
        <w:ind w:firstLine="708"/>
        <w:jc w:val="center"/>
        <w:rPr>
          <w:rFonts w:ascii="Comic Sans MS" w:eastAsia="Gungsuh" w:hAnsi="Comic Sans MS"/>
          <w:b/>
          <w:color w:val="222A35" w:themeColor="text2" w:themeShade="80"/>
          <w:sz w:val="20"/>
          <w:szCs w:val="20"/>
          <w:lang w:val="en-US"/>
        </w:rPr>
      </w:pPr>
      <w:r>
        <w:rPr>
          <w:rFonts w:ascii="Comic Sans MS" w:hAnsi="Comic Sans MS"/>
          <w:b/>
          <w:color w:val="222A35" w:themeColor="text2" w:themeShade="80"/>
          <w:sz w:val="20"/>
          <w:szCs w:val="20"/>
        </w:rPr>
        <w:t>NIP</w:t>
      </w:r>
      <w:r>
        <w:rPr>
          <w:rFonts w:ascii="Comic Sans MS" w:hAnsi="Comic Sans MS"/>
          <w:color w:val="222A35" w:themeColor="text2" w:themeShade="80"/>
          <w:sz w:val="20"/>
          <w:szCs w:val="20"/>
        </w:rPr>
        <w:t xml:space="preserve"> 531-16-88-691</w:t>
      </w:r>
    </w:p>
    <w:p w:rsidR="007C7B5C" w:rsidRPr="00DD51EC" w:rsidRDefault="007C7B5C" w:rsidP="007C7B5C">
      <w:pPr>
        <w:pStyle w:val="Nagwek"/>
        <w:tabs>
          <w:tab w:val="clear" w:pos="4536"/>
          <w:tab w:val="clear" w:pos="9072"/>
          <w:tab w:val="center" w:pos="5670"/>
          <w:tab w:val="right" w:pos="9498"/>
        </w:tabs>
        <w:rPr>
          <w:color w:val="222A35" w:themeColor="text2" w:themeShade="80"/>
          <w:u w:val="thick"/>
          <w:lang w:val="en-US"/>
        </w:rPr>
      </w:pPr>
      <w:r>
        <w:rPr>
          <w:color w:val="222A35" w:themeColor="text2" w:themeShade="80"/>
          <w:u w:val="thick"/>
          <w:lang w:val="en-US"/>
        </w:rPr>
        <w:t>_________________________________________________________________________________</w:t>
      </w:r>
    </w:p>
    <w:p w:rsidR="007C7B5C" w:rsidRDefault="007C7B5C" w:rsidP="007C7B5C">
      <w:pPr>
        <w:ind w:left="4956" w:firstLine="708"/>
        <w:jc w:val="both"/>
      </w:pPr>
      <w:r>
        <w:t xml:space="preserve">         załącznik nr 1 do zapytania ofertowego</w:t>
      </w:r>
    </w:p>
    <w:p w:rsidR="007C7B5C" w:rsidRDefault="007C7B5C" w:rsidP="007C7B5C">
      <w:pPr>
        <w:jc w:val="center"/>
      </w:pPr>
    </w:p>
    <w:p w:rsidR="007C7B5C" w:rsidRDefault="007C7B5C" w:rsidP="007C7B5C">
      <w:pPr>
        <w:jc w:val="center"/>
        <w:rPr>
          <w:b/>
        </w:rPr>
      </w:pPr>
    </w:p>
    <w:p w:rsidR="007C7B5C" w:rsidRDefault="007C7B5C" w:rsidP="007C7B5C">
      <w:pPr>
        <w:jc w:val="center"/>
        <w:rPr>
          <w:b/>
        </w:rPr>
      </w:pPr>
    </w:p>
    <w:p w:rsidR="007C7B5C" w:rsidRDefault="007C7B5C" w:rsidP="007C7B5C">
      <w:pPr>
        <w:jc w:val="center"/>
        <w:rPr>
          <w:b/>
        </w:rPr>
      </w:pPr>
      <w:r w:rsidRPr="008C7401">
        <w:rPr>
          <w:b/>
        </w:rPr>
        <w:t>OPIS PRZEDMIOTU ZAMÓWIENIA</w:t>
      </w:r>
    </w:p>
    <w:tbl>
      <w:tblPr>
        <w:tblStyle w:val="Tabela-Siatka"/>
        <w:tblW w:w="10768" w:type="dxa"/>
        <w:tblLook w:val="04A0" w:firstRow="1" w:lastRow="0" w:firstColumn="1" w:lastColumn="0" w:noHBand="0" w:noVBand="1"/>
      </w:tblPr>
      <w:tblGrid>
        <w:gridCol w:w="601"/>
        <w:gridCol w:w="3363"/>
        <w:gridCol w:w="851"/>
        <w:gridCol w:w="1276"/>
        <w:gridCol w:w="1242"/>
        <w:gridCol w:w="1056"/>
        <w:gridCol w:w="1132"/>
        <w:gridCol w:w="1247"/>
      </w:tblGrid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BC295F" w:rsidRDefault="00E6398B" w:rsidP="00884310">
            <w:pPr>
              <w:rPr>
                <w:b/>
                <w:bCs/>
                <w:sz w:val="24"/>
                <w:szCs w:val="24"/>
              </w:rPr>
            </w:pPr>
            <w:r w:rsidRPr="00BC295F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363" w:type="dxa"/>
            <w:noWrap/>
            <w:hideMark/>
          </w:tcPr>
          <w:p w:rsidR="00E6398B" w:rsidRPr="00BC295F" w:rsidRDefault="00E6398B" w:rsidP="00884310">
            <w:pPr>
              <w:rPr>
                <w:b/>
                <w:bCs/>
                <w:sz w:val="24"/>
                <w:szCs w:val="24"/>
              </w:rPr>
            </w:pPr>
            <w:r w:rsidRPr="00BC295F">
              <w:rPr>
                <w:b/>
                <w:bCs/>
                <w:sz w:val="24"/>
                <w:szCs w:val="24"/>
              </w:rPr>
              <w:t>Nazwa przedmiotu zamówienia</w:t>
            </w:r>
          </w:p>
        </w:tc>
        <w:tc>
          <w:tcPr>
            <w:tcW w:w="851" w:type="dxa"/>
            <w:noWrap/>
            <w:hideMark/>
          </w:tcPr>
          <w:p w:rsidR="00E6398B" w:rsidRPr="00E6398B" w:rsidRDefault="00E6398B" w:rsidP="00884310">
            <w:pPr>
              <w:rPr>
                <w:bCs/>
                <w:sz w:val="18"/>
                <w:szCs w:val="18"/>
              </w:rPr>
            </w:pPr>
            <w:proofErr w:type="spellStart"/>
            <w:r w:rsidRPr="00E6398B">
              <w:rPr>
                <w:bCs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276" w:type="dxa"/>
            <w:noWrap/>
            <w:hideMark/>
          </w:tcPr>
          <w:p w:rsidR="00E6398B" w:rsidRPr="00E6398B" w:rsidRDefault="00E6398B" w:rsidP="00884310">
            <w:pPr>
              <w:jc w:val="center"/>
              <w:rPr>
                <w:bCs/>
                <w:sz w:val="18"/>
                <w:szCs w:val="18"/>
              </w:rPr>
            </w:pPr>
            <w:r w:rsidRPr="00E6398B">
              <w:rPr>
                <w:bCs/>
                <w:sz w:val="18"/>
                <w:szCs w:val="18"/>
              </w:rPr>
              <w:t>przewidywana ilość</w:t>
            </w:r>
          </w:p>
        </w:tc>
        <w:tc>
          <w:tcPr>
            <w:tcW w:w="1242" w:type="dxa"/>
          </w:tcPr>
          <w:p w:rsidR="00E6398B" w:rsidRPr="00E6398B" w:rsidRDefault="00E6398B" w:rsidP="0088431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wartość netto</w:t>
            </w: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wartość brutto</w:t>
            </w: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Papier toaletowy biały</w:t>
            </w:r>
            <w:r>
              <w:t xml:space="preserve"> dwuwarstwowy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worek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Papier toaletowy duża rolka typu JUMBO</w:t>
            </w:r>
            <w:r>
              <w:t xml:space="preserve"> szary</w:t>
            </w:r>
            <w:r w:rsidR="00DC21A3">
              <w:t>(po 12 szt. w worku)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worek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3.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bookmarkStart w:id="0" w:name="_GoBack"/>
            <w:r w:rsidRPr="00C52EA5">
              <w:t>Ręcznik składany harmonijka</w:t>
            </w:r>
            <w:r>
              <w:t xml:space="preserve"> szary</w:t>
            </w:r>
            <w:r w:rsidR="00884B6E">
              <w:t>(karton 20 szt.)</w:t>
            </w:r>
            <w:bookmarkEnd w:id="0"/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karton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Ręcznik duża rolka HORSI celuloz 2w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worek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Ręcznik kuchenny XL</w:t>
            </w:r>
            <w:r>
              <w:t xml:space="preserve"> dwupak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Ręcznik kuchenny</w:t>
            </w:r>
            <w:r>
              <w:t xml:space="preserve"> dwupak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Serwetki gastronomiczne</w:t>
            </w:r>
            <w:r>
              <w:t xml:space="preserve"> op. po 500 szt.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Mydło w płynie 5l. </w:t>
            </w:r>
            <w:r>
              <w:t xml:space="preserve">typu </w:t>
            </w:r>
            <w:proofErr w:type="spellStart"/>
            <w:r>
              <w:t>Atis</w:t>
            </w:r>
            <w:proofErr w:type="spellEnd"/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Mydło w płynie 5l. Biały Jeleń</w:t>
            </w:r>
            <w:r>
              <w:t xml:space="preserve"> – Kozie Mleko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Mydło z dozownikiem 500 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Środki do dezynfekcji </w:t>
            </w:r>
            <w:r>
              <w:t xml:space="preserve">uniwersalny </w:t>
            </w:r>
            <w:r w:rsidRPr="00C52EA5">
              <w:t>1 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Płyn do mycia fug</w:t>
            </w:r>
            <w:r>
              <w:t xml:space="preserve"> 1l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13.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743C00">
            <w:r>
              <w:t xml:space="preserve">Płyn </w:t>
            </w:r>
            <w:proofErr w:type="spellStart"/>
            <w:r>
              <w:t>Ajax</w:t>
            </w:r>
            <w:proofErr w:type="spellEnd"/>
            <w:r>
              <w:t xml:space="preserve"> ,</w:t>
            </w:r>
            <w:r w:rsidRPr="00C52EA5">
              <w:t>uniwersalny</w:t>
            </w:r>
            <w:r>
              <w:t xml:space="preserve"> </w:t>
            </w:r>
            <w:r w:rsidRPr="00C52EA5">
              <w:t xml:space="preserve"> 5l.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proofErr w:type="spellStart"/>
            <w:r>
              <w:t>D</w:t>
            </w:r>
            <w:r w:rsidRPr="00C52EA5">
              <w:t>omestos</w:t>
            </w:r>
            <w:proofErr w:type="spellEnd"/>
            <w:r w:rsidRPr="00C52EA5">
              <w:t xml:space="preserve"> 5l.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proofErr w:type="spellStart"/>
            <w:r>
              <w:t>D</w:t>
            </w:r>
            <w:r w:rsidRPr="00C52EA5">
              <w:t>omestos</w:t>
            </w:r>
            <w:proofErr w:type="spellEnd"/>
            <w:r w:rsidRPr="00C52EA5">
              <w:t xml:space="preserve"> 1250 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ROCO WC TRIO 5l.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proofErr w:type="spellStart"/>
            <w:r w:rsidRPr="00C52EA5">
              <w:t>Cilit</w:t>
            </w:r>
            <w:proofErr w:type="spellEnd"/>
            <w:r w:rsidRPr="00C52EA5">
              <w:t xml:space="preserve"> </w:t>
            </w:r>
            <w:proofErr w:type="spellStart"/>
            <w:r w:rsidRPr="00C52EA5">
              <w:t>Banq</w:t>
            </w:r>
            <w:proofErr w:type="spellEnd"/>
            <w:r w:rsidRPr="00C52EA5">
              <w:t xml:space="preserve"> </w:t>
            </w:r>
            <w:proofErr w:type="spellStart"/>
            <w:r w:rsidRPr="00C52EA5">
              <w:t>wc</w:t>
            </w:r>
            <w:proofErr w:type="spellEnd"/>
            <w:r w:rsidRPr="00C52EA5">
              <w:t xml:space="preserve"> 750 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Ludwik do szyb 750ml.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Ludwik do naczyń 5l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Ludwik do naczyń 1l.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Cif mleczko 1001g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Odświeżacz powietrza spray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23.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ACE 1l.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Pasta </w:t>
            </w:r>
            <w:proofErr w:type="spellStart"/>
            <w:r w:rsidRPr="00C52EA5">
              <w:t>samopołyskowa</w:t>
            </w:r>
            <w:proofErr w:type="spellEnd"/>
            <w:r w:rsidRPr="00C52EA5">
              <w:t xml:space="preserve"> ARA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Proszek do prania 240/260g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Proszek do prania 4-6 kg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HD ACID 5l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Płyn do prania Wirek 4l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29.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Płyn do płukania 2l.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30.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proofErr w:type="spellStart"/>
            <w:r w:rsidRPr="00C52EA5">
              <w:t>Sidolux</w:t>
            </w:r>
            <w:proofErr w:type="spellEnd"/>
            <w:r w:rsidRPr="00C52EA5">
              <w:t xml:space="preserve"> pasta do drewna 5l.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lastRenderedPageBreak/>
              <w:t>31.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proofErr w:type="spellStart"/>
            <w:r w:rsidRPr="00C52EA5">
              <w:t>Sidolux</w:t>
            </w:r>
            <w:proofErr w:type="spellEnd"/>
            <w:r w:rsidRPr="00C52EA5">
              <w:t xml:space="preserve"> </w:t>
            </w:r>
            <w:proofErr w:type="spellStart"/>
            <w:r w:rsidRPr="00C52EA5">
              <w:t>Cleanlux</w:t>
            </w:r>
            <w:proofErr w:type="spellEnd"/>
            <w:r w:rsidRPr="00C52EA5">
              <w:t xml:space="preserve"> 5l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12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32.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r>
              <w:t xml:space="preserve">Płyn do maszynowego mycia naczyń gastronomicznych 10l. </w:t>
            </w:r>
            <w:proofErr w:type="spellStart"/>
            <w:r>
              <w:t>Stalgast</w:t>
            </w:r>
            <w:proofErr w:type="spellEnd"/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33.</w:t>
            </w:r>
          </w:p>
        </w:tc>
        <w:tc>
          <w:tcPr>
            <w:tcW w:w="3363" w:type="dxa"/>
            <w:noWrap/>
          </w:tcPr>
          <w:p w:rsidR="00E6398B" w:rsidRDefault="00E6398B" w:rsidP="00884310">
            <w:r>
              <w:t xml:space="preserve">Płyn do maszynowego mycia naczyń gastronomicznych 20l. </w:t>
            </w:r>
            <w:proofErr w:type="spellStart"/>
            <w:r>
              <w:t>Stalgast</w:t>
            </w:r>
            <w:proofErr w:type="spellEnd"/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34.</w:t>
            </w:r>
          </w:p>
        </w:tc>
        <w:tc>
          <w:tcPr>
            <w:tcW w:w="3363" w:type="dxa"/>
            <w:noWrap/>
          </w:tcPr>
          <w:p w:rsidR="00E6398B" w:rsidRDefault="00E6398B" w:rsidP="00BC295F">
            <w:r>
              <w:t xml:space="preserve">Płyn do nabłyszczania naczyń i szkła 10 l. </w:t>
            </w:r>
            <w:proofErr w:type="spellStart"/>
            <w:r>
              <w:t>Stalgast</w:t>
            </w:r>
            <w:proofErr w:type="spellEnd"/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35.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proofErr w:type="spellStart"/>
            <w:r>
              <w:t>Odkamieniacz</w:t>
            </w:r>
            <w:proofErr w:type="spellEnd"/>
            <w:r>
              <w:t xml:space="preserve"> </w:t>
            </w:r>
            <w:proofErr w:type="spellStart"/>
            <w:r>
              <w:t>Stalgast</w:t>
            </w:r>
            <w:proofErr w:type="spellEnd"/>
            <w:r>
              <w:t xml:space="preserve"> 5 l.</w:t>
            </w:r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36.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IZO proszek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O</w:t>
            </w:r>
            <w:r w:rsidRPr="00C52EA5">
              <w:t>dtłuszczacz 5l</w:t>
            </w:r>
            <w:r>
              <w:t xml:space="preserve"> MEGLIO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O</w:t>
            </w:r>
            <w:r w:rsidRPr="00C52EA5">
              <w:t>dtłuszczacz spray</w:t>
            </w:r>
            <w:r>
              <w:t xml:space="preserve"> 500ml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39.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P</w:t>
            </w:r>
            <w:r w:rsidRPr="00C52EA5">
              <w:t>łyn do czyszczenia piekarników</w:t>
            </w:r>
            <w:r w:rsidR="00DC21A3">
              <w:t xml:space="preserve"> 500 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40.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P</w:t>
            </w:r>
            <w:r w:rsidRPr="00C52EA5">
              <w:t>łyn do prania dywanów FLOOR</w:t>
            </w:r>
            <w:r w:rsidR="00DC21A3">
              <w:t xml:space="preserve"> 0,75/1 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Palemka WC 1L.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Tabletki do zmywarki po 100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43.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WC kostka + koszyczek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Spray do usuwania naklejek</w:t>
            </w:r>
            <w:r w:rsidR="00DC21A3">
              <w:t xml:space="preserve"> 500 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45.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P</w:t>
            </w:r>
            <w:r w:rsidRPr="00C52EA5">
              <w:t>łyn do czyszczenia stali nierdzewnej</w:t>
            </w:r>
            <w:r w:rsidR="00DC21A3">
              <w:t xml:space="preserve"> 500 ml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46.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S</w:t>
            </w:r>
            <w:r w:rsidRPr="00C52EA5">
              <w:t>pray do kurzu</w:t>
            </w:r>
            <w:r w:rsidR="00DC21A3">
              <w:t xml:space="preserve"> typu PRONTO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Druciak spiralny XL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Zmywak CORAL PROFESIONAL po 10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15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49.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Zmywak do teflonu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50.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Ś</w:t>
            </w:r>
            <w:r w:rsidRPr="00C52EA5">
              <w:t xml:space="preserve">cierka  z </w:t>
            </w:r>
            <w:proofErr w:type="spellStart"/>
            <w:r w:rsidRPr="00C52EA5">
              <w:t>mikrofibry</w:t>
            </w:r>
            <w:proofErr w:type="spellEnd"/>
            <w:r w:rsidRPr="00C52EA5">
              <w:t xml:space="preserve"> podłogowa </w:t>
            </w:r>
            <w:r>
              <w:t>50x60 cm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51.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Ś</w:t>
            </w:r>
            <w:r w:rsidRPr="00C52EA5">
              <w:t xml:space="preserve">cierka z </w:t>
            </w:r>
            <w:proofErr w:type="spellStart"/>
            <w:r w:rsidRPr="00C52EA5">
              <w:t>mikrofibry</w:t>
            </w:r>
            <w:proofErr w:type="spellEnd"/>
            <w:r w:rsidRPr="00C52EA5">
              <w:t xml:space="preserve"> </w:t>
            </w:r>
            <w:r>
              <w:t>40x40 cm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Zmywak ON i ONA gąbki kuch po 5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1"/>
        </w:trPr>
        <w:tc>
          <w:tcPr>
            <w:tcW w:w="601" w:type="dxa"/>
          </w:tcPr>
          <w:p w:rsidR="00E6398B" w:rsidRDefault="00E6398B" w:rsidP="00BC295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53.</w:t>
            </w:r>
          </w:p>
        </w:tc>
        <w:tc>
          <w:tcPr>
            <w:tcW w:w="3363" w:type="dxa"/>
            <w:noWrap/>
          </w:tcPr>
          <w:p w:rsidR="00E6398B" w:rsidRPr="006259D7" w:rsidRDefault="00E6398B" w:rsidP="008843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Ścierka szara PVA micro MAX </w:t>
            </w:r>
            <w:proofErr w:type="spellStart"/>
            <w:r>
              <w:rPr>
                <w:rFonts w:ascii="Calibri" w:hAnsi="Calibri" w:cs="Calibri"/>
                <w:color w:val="000000"/>
              </w:rPr>
              <w:t>Vileda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Profesional</w:t>
            </w:r>
            <w:proofErr w:type="spellEnd"/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54.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Ś</w:t>
            </w:r>
            <w:r w:rsidRPr="00C52EA5">
              <w:t>ciereczki domowe</w:t>
            </w:r>
            <w:r>
              <w:t xml:space="preserve"> trójpak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120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Ście</w:t>
            </w:r>
            <w:r>
              <w:t>r</w:t>
            </w:r>
            <w:r w:rsidRPr="00C52EA5">
              <w:t>ki białe do podłogi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Worki na śmieci 35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420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Worki na śmieci 60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Worki na śmieci 120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59.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Worki na śmieci 240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BC3425" w:rsidRDefault="00E6398B" w:rsidP="00BC295F">
            <w:pPr>
              <w:jc w:val="center"/>
            </w:pPr>
            <w:r>
              <w:t>60.</w:t>
            </w:r>
          </w:p>
        </w:tc>
        <w:tc>
          <w:tcPr>
            <w:tcW w:w="3363" w:type="dxa"/>
            <w:noWrap/>
            <w:hideMark/>
          </w:tcPr>
          <w:p w:rsidR="00E6398B" w:rsidRPr="00BC3425" w:rsidRDefault="00E6398B" w:rsidP="009C6EFF">
            <w:r w:rsidRPr="00BC3425">
              <w:t xml:space="preserve">Worki do segregacji </w:t>
            </w:r>
            <w:r>
              <w:t xml:space="preserve">–żółty </w:t>
            </w:r>
            <w:r w:rsidRPr="00BC3425">
              <w:t>120 l</w:t>
            </w:r>
          </w:p>
        </w:tc>
        <w:tc>
          <w:tcPr>
            <w:tcW w:w="851" w:type="dxa"/>
            <w:noWrap/>
            <w:hideMark/>
          </w:tcPr>
          <w:p w:rsidR="00E6398B" w:rsidRPr="00BC3425" w:rsidRDefault="00E6398B" w:rsidP="00884310">
            <w:r w:rsidRPr="00BC342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A54F72" w:rsidRDefault="00E6398B" w:rsidP="0088431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320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BC3425" w:rsidRDefault="00E6398B" w:rsidP="00BC295F">
            <w:pPr>
              <w:jc w:val="center"/>
            </w:pPr>
            <w:r>
              <w:t>61.</w:t>
            </w:r>
          </w:p>
        </w:tc>
        <w:tc>
          <w:tcPr>
            <w:tcW w:w="3363" w:type="dxa"/>
            <w:noWrap/>
          </w:tcPr>
          <w:p w:rsidR="00E6398B" w:rsidRPr="00BC3425" w:rsidRDefault="00E6398B" w:rsidP="009C6EFF">
            <w:r w:rsidRPr="00BC3425">
              <w:t xml:space="preserve">Worki do segregacji </w:t>
            </w:r>
            <w:r>
              <w:t xml:space="preserve">–zielony </w:t>
            </w:r>
            <w:r w:rsidRPr="00BC3425">
              <w:t>120 l</w:t>
            </w:r>
          </w:p>
        </w:tc>
        <w:tc>
          <w:tcPr>
            <w:tcW w:w="851" w:type="dxa"/>
            <w:noWrap/>
          </w:tcPr>
          <w:p w:rsidR="00E6398B" w:rsidRPr="00BC3425" w:rsidRDefault="00E6398B" w:rsidP="00884310">
            <w:r w:rsidRPr="00BC3425">
              <w:t>szt.</w:t>
            </w:r>
          </w:p>
        </w:tc>
        <w:tc>
          <w:tcPr>
            <w:tcW w:w="1276" w:type="dxa"/>
            <w:noWrap/>
          </w:tcPr>
          <w:p w:rsidR="00E6398B" w:rsidRPr="009C6EFF" w:rsidRDefault="00E6398B" w:rsidP="0088431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320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BC3425" w:rsidRDefault="00E6398B" w:rsidP="00BC295F">
            <w:pPr>
              <w:jc w:val="center"/>
            </w:pPr>
            <w:r>
              <w:t>62.</w:t>
            </w:r>
          </w:p>
        </w:tc>
        <w:tc>
          <w:tcPr>
            <w:tcW w:w="3363" w:type="dxa"/>
            <w:noWrap/>
          </w:tcPr>
          <w:p w:rsidR="00E6398B" w:rsidRPr="00BC3425" w:rsidRDefault="00E6398B" w:rsidP="009C6EFF">
            <w:r w:rsidRPr="00BC3425">
              <w:t xml:space="preserve">Worki do segregacji </w:t>
            </w:r>
            <w:r>
              <w:t xml:space="preserve">–niebieski </w:t>
            </w:r>
            <w:r w:rsidRPr="00BC3425">
              <w:t>120 l</w:t>
            </w:r>
          </w:p>
        </w:tc>
        <w:tc>
          <w:tcPr>
            <w:tcW w:w="851" w:type="dxa"/>
            <w:noWrap/>
          </w:tcPr>
          <w:p w:rsidR="00E6398B" w:rsidRPr="00BC3425" w:rsidRDefault="00E6398B" w:rsidP="00884310">
            <w:r w:rsidRPr="00BC3425">
              <w:t>szt.</w:t>
            </w:r>
          </w:p>
        </w:tc>
        <w:tc>
          <w:tcPr>
            <w:tcW w:w="1276" w:type="dxa"/>
            <w:noWrap/>
          </w:tcPr>
          <w:p w:rsidR="00E6398B" w:rsidRPr="00A54F72" w:rsidRDefault="00E6398B" w:rsidP="0088431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320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63.</w:t>
            </w:r>
          </w:p>
        </w:tc>
        <w:tc>
          <w:tcPr>
            <w:tcW w:w="3363" w:type="dxa"/>
            <w:noWrap/>
          </w:tcPr>
          <w:p w:rsidR="00E6398B" w:rsidRPr="00C52EA5" w:rsidRDefault="00E6398B" w:rsidP="009C6EFF">
            <w:r>
              <w:t>Worki do segregacji - żółty 160 l</w:t>
            </w:r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64.</w:t>
            </w:r>
          </w:p>
        </w:tc>
        <w:tc>
          <w:tcPr>
            <w:tcW w:w="3363" w:type="dxa"/>
            <w:noWrap/>
          </w:tcPr>
          <w:p w:rsidR="00E6398B" w:rsidRDefault="00E6398B" w:rsidP="009C6EFF">
            <w:r>
              <w:t>Worki do segregacji - zielony 160 l</w:t>
            </w:r>
          </w:p>
        </w:tc>
        <w:tc>
          <w:tcPr>
            <w:tcW w:w="851" w:type="dxa"/>
            <w:noWrap/>
          </w:tcPr>
          <w:p w:rsidR="00E6398B" w:rsidRDefault="00E6398B" w:rsidP="00884310">
            <w:r w:rsidRPr="00BC3425"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65.</w:t>
            </w:r>
          </w:p>
        </w:tc>
        <w:tc>
          <w:tcPr>
            <w:tcW w:w="3363" w:type="dxa"/>
            <w:noWrap/>
          </w:tcPr>
          <w:p w:rsidR="00E6398B" w:rsidRDefault="00E6398B" w:rsidP="009C6EFF">
            <w:r>
              <w:t>Worki do segregacji - niebieski 160 l</w:t>
            </w:r>
          </w:p>
        </w:tc>
        <w:tc>
          <w:tcPr>
            <w:tcW w:w="851" w:type="dxa"/>
            <w:noWrap/>
          </w:tcPr>
          <w:p w:rsidR="00E6398B" w:rsidRDefault="00E6398B" w:rsidP="00884310">
            <w:r w:rsidRPr="00BC3425"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66.</w:t>
            </w:r>
          </w:p>
        </w:tc>
        <w:tc>
          <w:tcPr>
            <w:tcW w:w="3363" w:type="dxa"/>
            <w:noWrap/>
          </w:tcPr>
          <w:p w:rsidR="00E6398B" w:rsidRDefault="00E6398B" w:rsidP="009C6EFF">
            <w:r>
              <w:t>Worki do segregacji - brązowy 160 l</w:t>
            </w:r>
          </w:p>
        </w:tc>
        <w:tc>
          <w:tcPr>
            <w:tcW w:w="851" w:type="dxa"/>
            <w:noWrap/>
          </w:tcPr>
          <w:p w:rsidR="00E6398B" w:rsidRDefault="00E6398B" w:rsidP="00884310">
            <w:r w:rsidRPr="00BC3425"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67.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Worki do odkurzacz PROFI 1 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7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68.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Worki do odkurzacz PROFI 2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69.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Rękawiczki gumowe S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lastRenderedPageBreak/>
              <w:t>70.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Rękawiczki gumowe 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71.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Rękawiczki gumowe 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72.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Rękawiczki nitrylowe </w:t>
            </w:r>
            <w:r>
              <w:t>S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73.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r w:rsidRPr="00C52EA5">
              <w:t>Rękawiczki nitrylowe</w:t>
            </w:r>
            <w:r>
              <w:t xml:space="preserve"> M</w:t>
            </w:r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 xml:space="preserve">szt. 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74.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r w:rsidRPr="00C52EA5">
              <w:t>Rękawiczki nitrylowe</w:t>
            </w:r>
            <w:r>
              <w:t xml:space="preserve"> L</w:t>
            </w:r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75.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Fo</w:t>
            </w:r>
            <w:r>
              <w:t>l</w:t>
            </w:r>
            <w:r w:rsidRPr="00C52EA5">
              <w:t>ia spożywcza</w:t>
            </w:r>
            <w:r w:rsidR="00DC21A3">
              <w:t xml:space="preserve"> 150 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</w:t>
            </w:r>
            <w:r w:rsidRPr="00992A70">
              <w:t>zt</w:t>
            </w:r>
            <w:r>
              <w:t>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Folia </w:t>
            </w:r>
            <w:proofErr w:type="spellStart"/>
            <w:r w:rsidRPr="00C52EA5">
              <w:t>alumini</w:t>
            </w:r>
            <w:r>
              <w:t>l</w:t>
            </w:r>
            <w:r w:rsidRPr="00C52EA5">
              <w:t>owa</w:t>
            </w:r>
            <w:proofErr w:type="spellEnd"/>
            <w:r w:rsidRPr="00C52EA5">
              <w:t xml:space="preserve"> 44 cm duża rolka</w:t>
            </w:r>
            <w:r w:rsidR="00D029E7">
              <w:t xml:space="preserve"> 1,4 kg gruba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Papier do pieczenia duża rolka 50m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Rękaw do pieczenia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83.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Czepek jednorazowy po 100 szt</w:t>
            </w:r>
            <w:r>
              <w:t>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Szczotki </w:t>
            </w:r>
            <w:r>
              <w:t>do zamiatania z włosiem mieszanym szer.</w:t>
            </w:r>
            <w:r w:rsidRPr="00C52EA5">
              <w:t>35 cm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Szczotki </w:t>
            </w:r>
            <w:r>
              <w:t>do zamiatania z włosiem mieszanym szer.</w:t>
            </w:r>
            <w:r w:rsidRPr="00C52EA5">
              <w:t xml:space="preserve"> 40 cm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Szczotka do kurzu </w:t>
            </w:r>
            <w:r>
              <w:t xml:space="preserve">i pajęczyn </w:t>
            </w:r>
            <w:r w:rsidRPr="00C52EA5">
              <w:t>kula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87.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Miotełka do kurzu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Kije do szczotek drewniane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89.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Kije do szczotek teleskopowe</w:t>
            </w:r>
            <w:r>
              <w:t xml:space="preserve"> aluminiowe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6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 xml:space="preserve">Zmiotki </w:t>
            </w:r>
            <w:r>
              <w:t xml:space="preserve">z szufelką  - </w:t>
            </w:r>
            <w:r w:rsidRPr="00C52EA5">
              <w:t>zestaw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91.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r>
              <w:t>Szufelki plastikowe</w:t>
            </w:r>
          </w:p>
        </w:tc>
        <w:tc>
          <w:tcPr>
            <w:tcW w:w="851" w:type="dxa"/>
            <w:noWrap/>
          </w:tcPr>
          <w:p w:rsidR="00E6398B" w:rsidRPr="00992A70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Kosz na śmieci 25l/ 30l.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16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93.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Kosz na śmieci 10/15l.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8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94.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Szczotki do WC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95.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>
              <w:t>Szczotka do WC z pojemnikiem</w:t>
            </w:r>
            <w:r w:rsidRPr="00C52EA5">
              <w:t xml:space="preserve"> do WC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96.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Zapalarki do gazu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97.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Gaz do zapalniczek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4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98.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Woreczki HDPE 10/4/27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99.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Woreczki HDEP 14/4/32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100.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Woreczki HDEP 14/4/26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101.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Woreczki HDEP18/4/35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992A70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C52EA5" w:rsidRDefault="00E6398B" w:rsidP="00BC295F">
            <w:pPr>
              <w:jc w:val="center"/>
            </w:pPr>
            <w:r>
              <w:t>102.</w:t>
            </w:r>
          </w:p>
        </w:tc>
        <w:tc>
          <w:tcPr>
            <w:tcW w:w="3363" w:type="dxa"/>
            <w:noWrap/>
            <w:hideMark/>
          </w:tcPr>
          <w:p w:rsidR="00E6398B" w:rsidRPr="00C52EA5" w:rsidRDefault="00E6398B" w:rsidP="00884310">
            <w:r w:rsidRPr="00C52EA5">
              <w:t>Ocet 1l</w:t>
            </w:r>
          </w:p>
        </w:tc>
        <w:tc>
          <w:tcPr>
            <w:tcW w:w="851" w:type="dxa"/>
            <w:noWrap/>
            <w:hideMark/>
          </w:tcPr>
          <w:p w:rsidR="00E6398B" w:rsidRPr="00C52EA5" w:rsidRDefault="00E6398B" w:rsidP="00884310">
            <w:r w:rsidRPr="00C52EA5">
              <w:t>szt.</w:t>
            </w:r>
          </w:p>
        </w:tc>
        <w:tc>
          <w:tcPr>
            <w:tcW w:w="1276" w:type="dxa"/>
            <w:noWrap/>
            <w:hideMark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 w:rsidRPr="00C52EA5">
              <w:rPr>
                <w:b/>
                <w:bCs/>
              </w:rPr>
              <w:t>500</w:t>
            </w:r>
          </w:p>
        </w:tc>
        <w:tc>
          <w:tcPr>
            <w:tcW w:w="124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992A70" w:rsidRDefault="00E6398B" w:rsidP="00BC295F">
            <w:pPr>
              <w:jc w:val="center"/>
            </w:pPr>
            <w:r>
              <w:t>103.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r w:rsidRPr="00992A70">
              <w:t>Reklamówki</w:t>
            </w:r>
            <w:r>
              <w:t xml:space="preserve"> </w:t>
            </w:r>
            <w:r w:rsidRPr="00992A70">
              <w:t>28/7/48 PO 200 SZT</w:t>
            </w:r>
            <w:r w:rsidRPr="00992A70">
              <w:tab/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Pr="00992A70" w:rsidRDefault="00E6398B" w:rsidP="00BC295F">
            <w:pPr>
              <w:jc w:val="center"/>
            </w:pPr>
            <w:r>
              <w:t>104.</w:t>
            </w:r>
          </w:p>
        </w:tc>
        <w:tc>
          <w:tcPr>
            <w:tcW w:w="3363" w:type="dxa"/>
            <w:noWrap/>
          </w:tcPr>
          <w:p w:rsidR="00E6398B" w:rsidRPr="00C52EA5" w:rsidRDefault="00E6398B" w:rsidP="00884310">
            <w:r w:rsidRPr="00992A70">
              <w:t xml:space="preserve">Buty foliowe/ochraniacze po 100 </w:t>
            </w:r>
            <w:proofErr w:type="spellStart"/>
            <w:r w:rsidRPr="00992A70">
              <w:t>szt</w:t>
            </w:r>
            <w:proofErr w:type="spellEnd"/>
            <w:r w:rsidRPr="00992A70">
              <w:tab/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E6398B" w:rsidRPr="00C52EA5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Pr="00C52EA5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105.</w:t>
            </w:r>
          </w:p>
        </w:tc>
        <w:tc>
          <w:tcPr>
            <w:tcW w:w="3363" w:type="dxa"/>
            <w:noWrap/>
          </w:tcPr>
          <w:p w:rsidR="00E6398B" w:rsidRPr="00992A70" w:rsidRDefault="00E6398B" w:rsidP="00884310">
            <w:r>
              <w:t>W</w:t>
            </w:r>
            <w:r w:rsidRPr="00992A70">
              <w:t xml:space="preserve">kład do </w:t>
            </w:r>
            <w:proofErr w:type="spellStart"/>
            <w:r w:rsidRPr="00992A70">
              <w:t>mopa</w:t>
            </w:r>
            <w:proofErr w:type="spellEnd"/>
            <w:r w:rsidRPr="00992A70">
              <w:t xml:space="preserve"> VI</w:t>
            </w:r>
            <w:r>
              <w:t xml:space="preserve">LEDA ultra </w:t>
            </w:r>
            <w:proofErr w:type="spellStart"/>
            <w:r>
              <w:t>speed</w:t>
            </w:r>
            <w:proofErr w:type="spellEnd"/>
            <w:r>
              <w:t xml:space="preserve"> 40 cm </w:t>
            </w:r>
            <w:proofErr w:type="spellStart"/>
            <w:r>
              <w:t>prost</w:t>
            </w:r>
            <w:proofErr w:type="spellEnd"/>
            <w:r>
              <w:t xml:space="preserve">. </w:t>
            </w:r>
            <w:r>
              <w:tab/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106.</w:t>
            </w:r>
          </w:p>
        </w:tc>
        <w:tc>
          <w:tcPr>
            <w:tcW w:w="3363" w:type="dxa"/>
            <w:noWrap/>
          </w:tcPr>
          <w:p w:rsidR="00E6398B" w:rsidRPr="00992A70" w:rsidRDefault="00E6398B" w:rsidP="00D8067B">
            <w:proofErr w:type="spellStart"/>
            <w:r>
              <w:t>K</w:t>
            </w:r>
            <w:r w:rsidRPr="00992A70">
              <w:t>pl</w:t>
            </w:r>
            <w:proofErr w:type="spellEnd"/>
            <w:r w:rsidRPr="00992A70">
              <w:t>. do mycia podłogi</w:t>
            </w:r>
            <w:r>
              <w:t xml:space="preserve">-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Pro Starter Kit 15l. zestaw z kijem, </w:t>
            </w:r>
            <w:proofErr w:type="spellStart"/>
            <w:r>
              <w:t>mop</w:t>
            </w:r>
            <w:proofErr w:type="spellEnd"/>
            <w:r>
              <w:t xml:space="preserve"> 40 cm.</w:t>
            </w:r>
            <w:r w:rsidRPr="00992A70">
              <w:tab/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107.</w:t>
            </w:r>
          </w:p>
        </w:tc>
        <w:tc>
          <w:tcPr>
            <w:tcW w:w="3363" w:type="dxa"/>
            <w:noWrap/>
          </w:tcPr>
          <w:p w:rsidR="00E6398B" w:rsidRDefault="00E6398B" w:rsidP="00884310">
            <w:r>
              <w:t xml:space="preserve">Uchwyt do </w:t>
            </w:r>
            <w:proofErr w:type="spellStart"/>
            <w:r>
              <w:t>mopa</w:t>
            </w:r>
            <w:proofErr w:type="spellEnd"/>
            <w:r>
              <w:t xml:space="preserve">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Pro</w:t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108.</w:t>
            </w:r>
          </w:p>
        </w:tc>
        <w:tc>
          <w:tcPr>
            <w:tcW w:w="3363" w:type="dxa"/>
            <w:noWrap/>
          </w:tcPr>
          <w:p w:rsidR="00E6398B" w:rsidRDefault="00E6398B" w:rsidP="00884310">
            <w:r>
              <w:t xml:space="preserve">Kij do </w:t>
            </w:r>
            <w:proofErr w:type="spellStart"/>
            <w:r>
              <w:t>mopa</w:t>
            </w:r>
            <w:proofErr w:type="spellEnd"/>
            <w:r>
              <w:t xml:space="preserve"> uniwersalny aluminiowy </w:t>
            </w:r>
            <w:proofErr w:type="spellStart"/>
            <w:r>
              <w:t>Vileda</w:t>
            </w:r>
            <w:proofErr w:type="spellEnd"/>
            <w:r>
              <w:t xml:space="preserve"> Professional</w:t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109.</w:t>
            </w:r>
          </w:p>
        </w:tc>
        <w:tc>
          <w:tcPr>
            <w:tcW w:w="3363" w:type="dxa"/>
            <w:noWrap/>
          </w:tcPr>
          <w:p w:rsidR="00E6398B" w:rsidRDefault="00E6398B" w:rsidP="00884310">
            <w:r>
              <w:t xml:space="preserve">Wkład do </w:t>
            </w:r>
            <w:proofErr w:type="spellStart"/>
            <w:r>
              <w:t>mopa</w:t>
            </w:r>
            <w:proofErr w:type="spellEnd"/>
            <w:r>
              <w:t xml:space="preserve"> –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r-Trio Max, 40 cm</w:t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t>110.</w:t>
            </w:r>
          </w:p>
        </w:tc>
        <w:tc>
          <w:tcPr>
            <w:tcW w:w="3363" w:type="dxa"/>
            <w:noWrap/>
          </w:tcPr>
          <w:p w:rsidR="00E6398B" w:rsidRDefault="00E6398B" w:rsidP="00884310">
            <w:r>
              <w:t xml:space="preserve">Wkład do </w:t>
            </w:r>
            <w:proofErr w:type="spellStart"/>
            <w:r>
              <w:t>mopa</w:t>
            </w:r>
            <w:proofErr w:type="spellEnd"/>
            <w:r>
              <w:t xml:space="preserve">  - </w:t>
            </w:r>
            <w:proofErr w:type="spellStart"/>
            <w:r>
              <w:t>Vileda</w:t>
            </w:r>
            <w:proofErr w:type="spellEnd"/>
            <w:r>
              <w:t xml:space="preserve"> Professional </w:t>
            </w:r>
            <w:proofErr w:type="spellStart"/>
            <w:r>
              <w:t>Ultraspeed</w:t>
            </w:r>
            <w:proofErr w:type="spellEnd"/>
            <w:r>
              <w:t xml:space="preserve"> r – </w:t>
            </w:r>
            <w:proofErr w:type="spellStart"/>
            <w:r>
              <w:t>Microlite</w:t>
            </w:r>
            <w:proofErr w:type="spellEnd"/>
            <w:r>
              <w:t xml:space="preserve"> Max, 40 cm</w:t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  <w:tr w:rsidR="00E6398B" w:rsidRPr="00C52EA5" w:rsidTr="00E6398B">
        <w:trPr>
          <w:trHeight w:val="300"/>
        </w:trPr>
        <w:tc>
          <w:tcPr>
            <w:tcW w:w="601" w:type="dxa"/>
          </w:tcPr>
          <w:p w:rsidR="00E6398B" w:rsidRDefault="00E6398B" w:rsidP="00BC295F">
            <w:pPr>
              <w:jc w:val="center"/>
            </w:pPr>
            <w:r>
              <w:lastRenderedPageBreak/>
              <w:t>111.</w:t>
            </w:r>
          </w:p>
        </w:tc>
        <w:tc>
          <w:tcPr>
            <w:tcW w:w="3363" w:type="dxa"/>
            <w:noWrap/>
          </w:tcPr>
          <w:p w:rsidR="00E6398B" w:rsidRDefault="00E6398B" w:rsidP="00884310">
            <w:r>
              <w:t>Tabletki solne do uzdatniania wody, op. 25 kg</w:t>
            </w:r>
          </w:p>
        </w:tc>
        <w:tc>
          <w:tcPr>
            <w:tcW w:w="851" w:type="dxa"/>
            <w:noWrap/>
          </w:tcPr>
          <w:p w:rsidR="00E6398B" w:rsidRDefault="00E6398B" w:rsidP="00884310">
            <w:r>
              <w:t>szt.</w:t>
            </w:r>
          </w:p>
        </w:tc>
        <w:tc>
          <w:tcPr>
            <w:tcW w:w="1276" w:type="dxa"/>
            <w:noWrap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4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056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132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  <w:tc>
          <w:tcPr>
            <w:tcW w:w="1247" w:type="dxa"/>
          </w:tcPr>
          <w:p w:rsidR="00E6398B" w:rsidRDefault="00E6398B" w:rsidP="00884310">
            <w:pPr>
              <w:jc w:val="center"/>
              <w:rPr>
                <w:b/>
                <w:bCs/>
              </w:rPr>
            </w:pPr>
          </w:p>
        </w:tc>
      </w:tr>
    </w:tbl>
    <w:p w:rsidR="007C7B5C" w:rsidRDefault="007C7B5C" w:rsidP="007C7B5C">
      <w:pPr>
        <w:jc w:val="center"/>
        <w:rPr>
          <w:b/>
        </w:rPr>
      </w:pPr>
    </w:p>
    <w:p w:rsidR="00CB2CBF" w:rsidRPr="007C7B5C" w:rsidRDefault="00CB2CBF">
      <w:pPr>
        <w:rPr>
          <w:sz w:val="24"/>
          <w:szCs w:val="24"/>
        </w:rPr>
      </w:pPr>
    </w:p>
    <w:sectPr w:rsidR="00CB2CBF" w:rsidRPr="007C7B5C" w:rsidSect="00E639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Gungsuh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B5C"/>
    <w:rsid w:val="00106866"/>
    <w:rsid w:val="00176D1D"/>
    <w:rsid w:val="003E536E"/>
    <w:rsid w:val="004A3DC8"/>
    <w:rsid w:val="00502FA7"/>
    <w:rsid w:val="00547CB8"/>
    <w:rsid w:val="006259D7"/>
    <w:rsid w:val="00743C00"/>
    <w:rsid w:val="007C7B5C"/>
    <w:rsid w:val="00884310"/>
    <w:rsid w:val="00884B6E"/>
    <w:rsid w:val="009C6EFF"/>
    <w:rsid w:val="00BC295F"/>
    <w:rsid w:val="00BC3425"/>
    <w:rsid w:val="00CB2CBF"/>
    <w:rsid w:val="00D029E7"/>
    <w:rsid w:val="00D153F9"/>
    <w:rsid w:val="00D8067B"/>
    <w:rsid w:val="00DC21A3"/>
    <w:rsid w:val="00E6398B"/>
    <w:rsid w:val="00E8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D3DEE"/>
  <w15:chartTrackingRefBased/>
  <w15:docId w15:val="{D222D872-B376-45EC-A615-79C2A041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7C7B5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B5C"/>
    <w:pPr>
      <w:widowControl/>
      <w:tabs>
        <w:tab w:val="center" w:pos="4536"/>
        <w:tab w:val="right" w:pos="9072"/>
      </w:tabs>
    </w:pPr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C7B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7C7B5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C7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1.nowydwormaz.pl/" TargetMode="External"/><Relationship Id="rId5" Type="http://schemas.openxmlformats.org/officeDocument/2006/relationships/hyperlink" Target="mailto:sekretariat@zs1.nowydwormaz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144890DB</Template>
  <TotalTime>331</TotalTime>
  <Pages>4</Pages>
  <Words>823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Moskwa</dc:creator>
  <cp:keywords/>
  <dc:description/>
  <cp:lastModifiedBy>Małgorzata Moskwa</cp:lastModifiedBy>
  <cp:revision>10</cp:revision>
  <dcterms:created xsi:type="dcterms:W3CDTF">2026-03-10T10:53:00Z</dcterms:created>
  <dcterms:modified xsi:type="dcterms:W3CDTF">2026-03-27T11:27:00Z</dcterms:modified>
</cp:coreProperties>
</file>