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1A0" w:rsidRDefault="00FC31A0" w:rsidP="00FC31A0">
      <w:pPr>
        <w:ind w:firstLine="708"/>
        <w:jc w:val="center"/>
        <w:rPr>
          <w:rFonts w:ascii="Comic Sans MS" w:eastAsia="Gungsuh" w:hAnsi="Comic Sans MS"/>
          <w:b/>
          <w:color w:val="1F4BD7"/>
          <w:sz w:val="40"/>
          <w:szCs w:val="40"/>
        </w:rPr>
      </w:pPr>
      <w:r>
        <w:rPr>
          <w:noProof/>
          <w:lang w:eastAsia="pl-PL"/>
        </w:rPr>
        <w:drawing>
          <wp:anchor distT="0" distB="0" distL="0" distR="0" simplePos="0" relativeHeight="251659264" behindDoc="1" locked="0" layoutInCell="1" allowOverlap="1" wp14:anchorId="54FCB261" wp14:editId="7D5415D7">
            <wp:simplePos x="0" y="0"/>
            <wp:positionH relativeFrom="column">
              <wp:posOffset>-334010</wp:posOffset>
            </wp:positionH>
            <wp:positionV relativeFrom="paragraph">
              <wp:posOffset>-12065</wp:posOffset>
            </wp:positionV>
            <wp:extent cx="1609725" cy="158559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3"/>
                    <pic:cNvPicPr>
                      <a:picLocks noChangeAspect="1" noChangeArrowheads="1"/>
                    </pic:cNvPicPr>
                  </pic:nvPicPr>
                  <pic:blipFill>
                    <a:blip r:embed="rId7"/>
                    <a:stretch>
                      <a:fillRect/>
                    </a:stretch>
                  </pic:blipFill>
                  <pic:spPr bwMode="auto">
                    <a:xfrm>
                      <a:off x="0" y="0"/>
                      <a:ext cx="1609725" cy="1585595"/>
                    </a:xfrm>
                    <a:prstGeom prst="rect">
                      <a:avLst/>
                    </a:prstGeom>
                  </pic:spPr>
                </pic:pic>
              </a:graphicData>
            </a:graphic>
          </wp:anchor>
        </w:drawing>
      </w:r>
      <w:r>
        <w:rPr>
          <w:rFonts w:ascii="Comic Sans MS" w:eastAsia="Gungsuh" w:hAnsi="Comic Sans MS"/>
          <w:b/>
          <w:color w:val="1F4BD7"/>
          <w:sz w:val="40"/>
          <w:szCs w:val="40"/>
        </w:rPr>
        <w:t xml:space="preserve">Zespół Szkolno-Przedszkolny nr 1 </w:t>
      </w:r>
      <w:r>
        <w:rPr>
          <w:rFonts w:ascii="Comic Sans MS" w:eastAsia="Gungsuh" w:hAnsi="Comic Sans MS"/>
          <w:b/>
          <w:color w:val="1F4BD7"/>
          <w:sz w:val="40"/>
          <w:szCs w:val="40"/>
        </w:rPr>
        <w:br/>
        <w:t xml:space="preserve">    w Nowym Dworze Mazowieckim</w:t>
      </w:r>
    </w:p>
    <w:p w:rsidR="00FC31A0" w:rsidRDefault="00FC31A0" w:rsidP="00FC31A0">
      <w:pPr>
        <w:ind w:firstLine="708"/>
        <w:jc w:val="center"/>
        <w:rPr>
          <w:rFonts w:ascii="Comic Sans MS" w:eastAsia="Gungsuh" w:hAnsi="Comic Sans MS"/>
          <w:b/>
          <w:color w:val="222A35" w:themeColor="text2" w:themeShade="80"/>
        </w:rPr>
      </w:pPr>
      <w:r>
        <w:rPr>
          <w:rFonts w:ascii="Comic Sans MS" w:eastAsia="Gungsuh" w:hAnsi="Comic Sans MS"/>
          <w:b/>
          <w:color w:val="222A35" w:themeColor="text2" w:themeShade="80"/>
        </w:rPr>
        <w:t>ul. Młodzieżowa 1, 05-101 Nowy Dwór Mazowiecki</w:t>
      </w:r>
    </w:p>
    <w:p w:rsidR="00FC31A0" w:rsidRDefault="00FC31A0" w:rsidP="00FC31A0">
      <w:pPr>
        <w:tabs>
          <w:tab w:val="center" w:pos="5227"/>
          <w:tab w:val="left" w:pos="8190"/>
        </w:tabs>
        <w:ind w:firstLine="708"/>
        <w:rPr>
          <w:rFonts w:ascii="Comic Sans MS" w:eastAsia="Gungsuh" w:hAnsi="Comic Sans MS"/>
          <w:b/>
          <w:color w:val="222A35" w:themeColor="text2" w:themeShade="80"/>
          <w:sz w:val="20"/>
          <w:szCs w:val="20"/>
        </w:rPr>
      </w:pPr>
      <w:r>
        <w:rPr>
          <w:rFonts w:ascii="Comic Sans MS" w:eastAsia="Gungsuh" w:hAnsi="Comic Sans MS"/>
          <w:b/>
          <w:color w:val="222A35" w:themeColor="text2" w:themeShade="80"/>
          <w:sz w:val="20"/>
          <w:szCs w:val="20"/>
        </w:rPr>
        <w:tab/>
        <w:t xml:space="preserve">tel./fax </w:t>
      </w:r>
      <w:r>
        <w:rPr>
          <w:rFonts w:ascii="Comic Sans MS" w:eastAsia="Gungsuh" w:hAnsi="Comic Sans MS"/>
          <w:color w:val="222A35" w:themeColor="text2" w:themeShade="80"/>
          <w:sz w:val="20"/>
          <w:szCs w:val="20"/>
        </w:rPr>
        <w:t>(022) 775 50 00</w:t>
      </w:r>
      <w:r>
        <w:rPr>
          <w:rFonts w:ascii="Comic Sans MS" w:eastAsia="Gungsuh" w:hAnsi="Comic Sans MS"/>
          <w:color w:val="222A35" w:themeColor="text2" w:themeShade="80"/>
          <w:sz w:val="20"/>
          <w:szCs w:val="20"/>
        </w:rPr>
        <w:tab/>
      </w:r>
    </w:p>
    <w:p w:rsidR="00FC31A0" w:rsidRDefault="00FC31A0" w:rsidP="00FC31A0">
      <w:pPr>
        <w:ind w:firstLine="708"/>
        <w:jc w:val="center"/>
        <w:rPr>
          <w:rFonts w:ascii="Comic Sans MS" w:hAnsi="Comic Sans MS"/>
          <w:color w:val="222A35" w:themeColor="text2" w:themeShade="80"/>
          <w:lang w:val="en-US"/>
        </w:rPr>
      </w:pPr>
      <w:r>
        <w:rPr>
          <w:rFonts w:ascii="Comic Sans MS" w:eastAsia="Gungsuh" w:hAnsi="Comic Sans MS"/>
          <w:b/>
          <w:color w:val="222A35" w:themeColor="text2" w:themeShade="80"/>
          <w:sz w:val="20"/>
          <w:szCs w:val="20"/>
          <w:lang w:val="en-US"/>
        </w:rPr>
        <w:t xml:space="preserve">e-mail: </w:t>
      </w:r>
      <w:hyperlink r:id="rId8">
        <w:r>
          <w:rPr>
            <w:rStyle w:val="czeinternetowe"/>
            <w:rFonts w:ascii="Comic Sans MS" w:eastAsia="Gungsuh" w:hAnsi="Comic Sans MS"/>
            <w:color w:val="222A35" w:themeColor="text2" w:themeShade="80"/>
            <w:sz w:val="20"/>
            <w:szCs w:val="20"/>
            <w:lang w:val="en-US"/>
          </w:rPr>
          <w:t>sekretariat@zs1.nowydwormaz.pl</w:t>
        </w:r>
      </w:hyperlink>
      <w:r>
        <w:rPr>
          <w:rFonts w:ascii="Comic Sans MS" w:eastAsia="Gungsuh" w:hAnsi="Comic Sans MS"/>
          <w:b/>
          <w:color w:val="222A35" w:themeColor="text2" w:themeShade="80"/>
          <w:sz w:val="20"/>
          <w:szCs w:val="20"/>
          <w:lang w:val="en-US"/>
        </w:rPr>
        <w:tab/>
      </w:r>
      <w:proofErr w:type="spellStart"/>
      <w:r>
        <w:rPr>
          <w:rFonts w:ascii="Comic Sans MS" w:eastAsia="Gungsuh" w:hAnsi="Comic Sans MS"/>
          <w:b/>
          <w:color w:val="222A35" w:themeColor="text2" w:themeShade="80"/>
          <w:sz w:val="20"/>
          <w:szCs w:val="20"/>
          <w:lang w:val="en-US"/>
        </w:rPr>
        <w:t>strona</w:t>
      </w:r>
      <w:proofErr w:type="spellEnd"/>
      <w:r>
        <w:rPr>
          <w:rFonts w:ascii="Comic Sans MS" w:eastAsia="Gungsuh" w:hAnsi="Comic Sans MS"/>
          <w:b/>
          <w:color w:val="222A35" w:themeColor="text2" w:themeShade="80"/>
          <w:sz w:val="20"/>
          <w:szCs w:val="20"/>
          <w:lang w:val="en-US"/>
        </w:rPr>
        <w:t xml:space="preserve">: </w:t>
      </w:r>
      <w:hyperlink r:id="rId9">
        <w:r>
          <w:rPr>
            <w:rStyle w:val="czeinternetowe"/>
            <w:rFonts w:ascii="Comic Sans MS" w:eastAsia="Gungsuh" w:hAnsi="Comic Sans MS"/>
            <w:color w:val="222A35" w:themeColor="text2" w:themeShade="80"/>
            <w:sz w:val="20"/>
            <w:szCs w:val="20"/>
            <w:lang w:val="en-US"/>
          </w:rPr>
          <w:t>www.zs1.nowydwormaz.pl</w:t>
        </w:r>
      </w:hyperlink>
    </w:p>
    <w:p w:rsidR="00FC31A0" w:rsidRDefault="00FC31A0" w:rsidP="00FC31A0">
      <w:pPr>
        <w:ind w:firstLine="708"/>
        <w:jc w:val="center"/>
        <w:rPr>
          <w:rFonts w:ascii="Comic Sans MS" w:eastAsia="Gungsuh" w:hAnsi="Comic Sans MS"/>
          <w:b/>
          <w:color w:val="222A35" w:themeColor="text2" w:themeShade="80"/>
          <w:sz w:val="20"/>
          <w:szCs w:val="20"/>
          <w:lang w:val="en-US"/>
        </w:rPr>
      </w:pPr>
      <w:r>
        <w:rPr>
          <w:rFonts w:ascii="Comic Sans MS" w:hAnsi="Comic Sans MS"/>
          <w:b/>
          <w:color w:val="222A35" w:themeColor="text2" w:themeShade="80"/>
          <w:sz w:val="20"/>
          <w:szCs w:val="20"/>
        </w:rPr>
        <w:t>NIP</w:t>
      </w:r>
      <w:r>
        <w:rPr>
          <w:rFonts w:ascii="Comic Sans MS" w:hAnsi="Comic Sans MS"/>
          <w:color w:val="222A35" w:themeColor="text2" w:themeShade="80"/>
          <w:sz w:val="20"/>
          <w:szCs w:val="20"/>
        </w:rPr>
        <w:t xml:space="preserve"> 531-16-88-691</w:t>
      </w:r>
    </w:p>
    <w:p w:rsidR="00FC31A0" w:rsidRPr="00DD51EC" w:rsidRDefault="00FC31A0" w:rsidP="00FC31A0">
      <w:pPr>
        <w:pStyle w:val="Nagwek"/>
        <w:tabs>
          <w:tab w:val="clear" w:pos="4536"/>
          <w:tab w:val="clear" w:pos="9072"/>
          <w:tab w:val="center" w:pos="5670"/>
          <w:tab w:val="right" w:pos="9498"/>
        </w:tabs>
        <w:rPr>
          <w:color w:val="222A35" w:themeColor="text2" w:themeShade="80"/>
          <w:u w:val="thick"/>
          <w:lang w:val="en-US"/>
        </w:rPr>
      </w:pPr>
      <w:r>
        <w:rPr>
          <w:color w:val="222A35" w:themeColor="text2" w:themeShade="80"/>
          <w:u w:val="thick"/>
          <w:lang w:val="en-US"/>
        </w:rPr>
        <w:t>_________________________________________________________________________________</w:t>
      </w:r>
    </w:p>
    <w:p w:rsidR="00FC31A0" w:rsidRDefault="00FC31A0" w:rsidP="00FC31A0">
      <w:pPr>
        <w:jc w:val="center"/>
      </w:pPr>
      <w:r>
        <w:t>Propozycja umowy</w:t>
      </w:r>
    </w:p>
    <w:p w:rsidR="00FC31A0" w:rsidRDefault="00FC31A0" w:rsidP="00FC31A0">
      <w:pPr>
        <w:jc w:val="center"/>
      </w:pPr>
    </w:p>
    <w:p w:rsidR="00FC31A0" w:rsidRDefault="00FC31A0" w:rsidP="00FC31A0">
      <w:pPr>
        <w:jc w:val="center"/>
      </w:pPr>
    </w:p>
    <w:p w:rsidR="00FC31A0" w:rsidRDefault="00FC31A0" w:rsidP="00FC31A0">
      <w:pPr>
        <w:jc w:val="center"/>
      </w:pPr>
      <w:r>
        <w:t>Umowa nr ………….</w:t>
      </w:r>
    </w:p>
    <w:p w:rsidR="00FC31A0" w:rsidRDefault="00FC31A0" w:rsidP="00FC31A0">
      <w:pPr>
        <w:jc w:val="center"/>
      </w:pPr>
    </w:p>
    <w:p w:rsidR="00FC31A0" w:rsidRDefault="00FC31A0" w:rsidP="00FC31A0">
      <w:pPr>
        <w:spacing w:line="360" w:lineRule="auto"/>
        <w:jc w:val="both"/>
      </w:pPr>
      <w:r>
        <w:t>Zawarta w dniu …………………….. pomiędzy:</w:t>
      </w:r>
    </w:p>
    <w:p w:rsidR="00FC31A0" w:rsidRDefault="00FC31A0" w:rsidP="00FC31A0">
      <w:pPr>
        <w:spacing w:line="360" w:lineRule="auto"/>
        <w:jc w:val="both"/>
      </w:pPr>
      <w:r>
        <w:t>Miastem Nowy Dwór Mazowiecki,</w:t>
      </w:r>
    </w:p>
    <w:p w:rsidR="00FC31A0" w:rsidRDefault="00FC31A0" w:rsidP="00FC31A0">
      <w:pPr>
        <w:spacing w:line="360" w:lineRule="auto"/>
        <w:jc w:val="both"/>
      </w:pPr>
      <w:r>
        <w:t xml:space="preserve">ul. Zakroczymska 30, 05-100 Nowy Dwór Mazowiecki, </w:t>
      </w:r>
    </w:p>
    <w:p w:rsidR="00FC31A0" w:rsidRDefault="00FC31A0" w:rsidP="00FC31A0">
      <w:pPr>
        <w:spacing w:line="360" w:lineRule="auto"/>
        <w:jc w:val="both"/>
      </w:pPr>
      <w:r>
        <w:t>NIP: 531 10 00 938</w:t>
      </w:r>
    </w:p>
    <w:p w:rsidR="00FC31A0" w:rsidRDefault="00FC31A0" w:rsidP="00FC31A0">
      <w:pPr>
        <w:spacing w:line="360" w:lineRule="auto"/>
        <w:jc w:val="both"/>
      </w:pPr>
      <w:r>
        <w:t>reprezentowanym przez:</w:t>
      </w:r>
    </w:p>
    <w:p w:rsidR="00FC31A0" w:rsidRDefault="00FC31A0" w:rsidP="00FC31A0">
      <w:pPr>
        <w:spacing w:line="360" w:lineRule="auto"/>
        <w:jc w:val="both"/>
      </w:pPr>
      <w:r>
        <w:t xml:space="preserve">Panią Agnieszkę Pindel -  Dyrektora Zespołu Szkolno-Przedszkolnego nr 1 </w:t>
      </w:r>
    </w:p>
    <w:p w:rsidR="00FC31A0" w:rsidRDefault="00FC31A0" w:rsidP="00FC31A0">
      <w:pPr>
        <w:spacing w:line="360" w:lineRule="auto"/>
        <w:jc w:val="both"/>
      </w:pPr>
      <w:r>
        <w:t>ul. Młodzieżowa 1, 05-101 Nowy Dwór Mazowiecki,</w:t>
      </w:r>
    </w:p>
    <w:p w:rsidR="00FC31A0" w:rsidRDefault="00FC31A0" w:rsidP="00FC31A0">
      <w:pPr>
        <w:spacing w:line="360" w:lineRule="auto"/>
        <w:jc w:val="both"/>
      </w:pPr>
      <w:r>
        <w:t>NIP: 531 168 86 91</w:t>
      </w:r>
    </w:p>
    <w:p w:rsidR="00FC31A0" w:rsidRDefault="00FC31A0" w:rsidP="00FC31A0">
      <w:pPr>
        <w:spacing w:line="360" w:lineRule="auto"/>
        <w:jc w:val="both"/>
      </w:pPr>
      <w:r>
        <w:t>zwanym dalej „Zamawiającym”</w:t>
      </w:r>
    </w:p>
    <w:p w:rsidR="00FC31A0" w:rsidRDefault="00FC31A0" w:rsidP="00FC31A0">
      <w:pPr>
        <w:spacing w:line="360" w:lineRule="auto"/>
        <w:jc w:val="both"/>
      </w:pPr>
      <w:r>
        <w:t>a</w:t>
      </w:r>
    </w:p>
    <w:p w:rsidR="00FC31A0" w:rsidRDefault="00FC31A0" w:rsidP="00FC31A0">
      <w:pPr>
        <w:spacing w:line="360" w:lineRule="auto"/>
        <w:jc w:val="both"/>
      </w:pPr>
      <w:r>
        <w:t>Dane firmy …………………………………………………..................................................................................</w:t>
      </w:r>
    </w:p>
    <w:p w:rsidR="00FC31A0" w:rsidRDefault="00FC31A0" w:rsidP="00FC31A0">
      <w:pPr>
        <w:spacing w:line="360" w:lineRule="auto"/>
        <w:jc w:val="both"/>
      </w:pPr>
      <w:r>
        <w:t>reprezentowanym przez: ………………………………………………………………………………………...</w:t>
      </w:r>
    </w:p>
    <w:p w:rsidR="00FC31A0" w:rsidRDefault="00FC31A0" w:rsidP="00FC31A0">
      <w:pPr>
        <w:jc w:val="both"/>
      </w:pPr>
      <w:r>
        <w:t>zwanym dalej „Wykonawcą”</w:t>
      </w:r>
    </w:p>
    <w:p w:rsidR="00FC31A0" w:rsidRDefault="00FC31A0" w:rsidP="00FC31A0">
      <w:pPr>
        <w:jc w:val="both"/>
      </w:pPr>
      <w:r>
        <w:t>Zwanymi dalej łącznie „Stronami” lub odpowiednio „Stroną”</w:t>
      </w:r>
    </w:p>
    <w:p w:rsidR="00FC31A0" w:rsidRDefault="00FC31A0" w:rsidP="00FC31A0">
      <w:pPr>
        <w:spacing w:line="360" w:lineRule="auto"/>
        <w:jc w:val="both"/>
      </w:pPr>
    </w:p>
    <w:p w:rsidR="00FC31A0" w:rsidRDefault="00FC31A0" w:rsidP="00FC31A0">
      <w:pPr>
        <w:spacing w:line="360" w:lineRule="auto"/>
        <w:jc w:val="both"/>
      </w:pPr>
      <w:r>
        <w:t>W wyniku postępowania prowadzonego w oparciu o art. 2 ust. 1 pkt. 1 ustawy z dnia 11 września 2019 r. Prawo zamówień publicznych (Dz. U. 2024 poz. 1320 ze zm.) zawarto umowę następującej treści.</w:t>
      </w:r>
    </w:p>
    <w:p w:rsidR="00FC31A0" w:rsidRDefault="00FC31A0" w:rsidP="00FC31A0">
      <w:pPr>
        <w:jc w:val="both"/>
      </w:pPr>
    </w:p>
    <w:p w:rsidR="00FC31A0" w:rsidRDefault="00FC31A0" w:rsidP="00FC31A0">
      <w:pPr>
        <w:jc w:val="center"/>
        <w:rPr>
          <w:b/>
        </w:rPr>
      </w:pPr>
      <w:r w:rsidRPr="00E731A9">
        <w:rPr>
          <w:b/>
        </w:rPr>
        <w:t>§ 1</w:t>
      </w:r>
    </w:p>
    <w:p w:rsidR="00FC31A0" w:rsidRDefault="00FC31A0" w:rsidP="00FC31A0">
      <w:pPr>
        <w:jc w:val="center"/>
        <w:rPr>
          <w:b/>
        </w:rPr>
      </w:pPr>
      <w:r>
        <w:rPr>
          <w:b/>
        </w:rPr>
        <w:t>PRZEDMIOT UMOWW\Y</w:t>
      </w:r>
    </w:p>
    <w:p w:rsidR="00FC31A0" w:rsidRDefault="00FC31A0" w:rsidP="00FC31A0">
      <w:pPr>
        <w:spacing w:line="360" w:lineRule="auto"/>
      </w:pPr>
    </w:p>
    <w:p w:rsidR="00FC31A0" w:rsidRDefault="00FC31A0" w:rsidP="00766E9D">
      <w:pPr>
        <w:pStyle w:val="Akapitzlist"/>
        <w:numPr>
          <w:ilvl w:val="0"/>
          <w:numId w:val="1"/>
        </w:numPr>
        <w:spacing w:line="360" w:lineRule="auto"/>
        <w:jc w:val="both"/>
      </w:pPr>
      <w:r>
        <w:t xml:space="preserve">Przedmiotem Umowy jest sukcesywna dostawa </w:t>
      </w:r>
      <w:r w:rsidR="00766E9D">
        <w:t xml:space="preserve">i zakup </w:t>
      </w:r>
      <w:r w:rsidR="009503DC">
        <w:t xml:space="preserve">fabrycznie nowych </w:t>
      </w:r>
      <w:r>
        <w:t>środków czystości</w:t>
      </w:r>
      <w:r w:rsidR="00956B22">
        <w:t xml:space="preserve"> oraz artykułów do utrzymania czystości</w:t>
      </w:r>
      <w:r>
        <w:t xml:space="preserve"> na </w:t>
      </w:r>
      <w:r w:rsidR="009503DC">
        <w:t xml:space="preserve">rok 2026  dla </w:t>
      </w:r>
      <w:r>
        <w:t>Zespołu Szkolno-Przedszkolnego nr 1 w Nowym Dworze</w:t>
      </w:r>
      <w:r w:rsidR="00766E9D">
        <w:t xml:space="preserve"> Mazowieckim, zgodnie ze złożoną</w:t>
      </w:r>
      <w:r>
        <w:t xml:space="preserve"> ofertą oraz formularzem ofertowych stanowiącym załącznik nr 2 do niniejszej Umowy.</w:t>
      </w:r>
    </w:p>
    <w:p w:rsidR="00FC31A0" w:rsidRDefault="00FC31A0" w:rsidP="00766E9D">
      <w:pPr>
        <w:pStyle w:val="Akapitzlist"/>
        <w:numPr>
          <w:ilvl w:val="0"/>
          <w:numId w:val="1"/>
        </w:numPr>
        <w:spacing w:line="360" w:lineRule="auto"/>
        <w:jc w:val="both"/>
      </w:pPr>
      <w:r>
        <w:t>Wykonawca zobowiązuje się do wykonania niniejszej Umowy z najwyższą starannością, przy uwzględnieniu profesjonalnego charakteru prowadzonej działalności oraz zaleceń Zamawiającego, przy wykorzystaniu całej posiadanej wiedzy i doświadczenia.</w:t>
      </w:r>
    </w:p>
    <w:p w:rsidR="00FC31A0" w:rsidRDefault="00FC31A0" w:rsidP="00FC31A0">
      <w:pPr>
        <w:pStyle w:val="Akapitzlist"/>
        <w:spacing w:line="360" w:lineRule="auto"/>
        <w:ind w:left="720" w:firstLine="0"/>
      </w:pPr>
    </w:p>
    <w:p w:rsidR="00FC31A0" w:rsidRDefault="00FC31A0" w:rsidP="00FC31A0">
      <w:pPr>
        <w:spacing w:line="360" w:lineRule="auto"/>
        <w:jc w:val="center"/>
        <w:rPr>
          <w:b/>
        </w:rPr>
      </w:pPr>
      <w:r w:rsidRPr="00E731A9">
        <w:rPr>
          <w:b/>
        </w:rPr>
        <w:t>§</w:t>
      </w:r>
      <w:r>
        <w:rPr>
          <w:b/>
        </w:rPr>
        <w:t xml:space="preserve"> 2</w:t>
      </w:r>
    </w:p>
    <w:p w:rsidR="00FC31A0" w:rsidRDefault="00FC31A0" w:rsidP="00FC31A0">
      <w:pPr>
        <w:spacing w:line="360" w:lineRule="auto"/>
        <w:jc w:val="center"/>
        <w:rPr>
          <w:b/>
        </w:rPr>
      </w:pPr>
      <w:r>
        <w:rPr>
          <w:b/>
        </w:rPr>
        <w:t>ZASADY REALIZACJI UMOWY I OBOWIĄZKI WYKONAWCY</w:t>
      </w:r>
    </w:p>
    <w:p w:rsidR="00FC31A0" w:rsidRDefault="00FC31A0" w:rsidP="00FC31A0">
      <w:pPr>
        <w:pStyle w:val="Akapitzlist"/>
        <w:numPr>
          <w:ilvl w:val="0"/>
          <w:numId w:val="2"/>
        </w:numPr>
        <w:spacing w:line="360" w:lineRule="auto"/>
        <w:jc w:val="both"/>
      </w:pPr>
      <w:r>
        <w:t xml:space="preserve">Wykonawca zobowiązuje się dostarczać przedmiot Umowy sukcesywnie, w zależności od potrzeb Zamawiającego, </w:t>
      </w:r>
      <w:r w:rsidR="00283150" w:rsidRPr="00884E36">
        <w:t xml:space="preserve">w okresie </w:t>
      </w:r>
      <w:r>
        <w:t xml:space="preserve">od </w:t>
      </w:r>
      <w:r w:rsidR="00C63763">
        <w:t>……………….</w:t>
      </w:r>
      <w:bookmarkStart w:id="0" w:name="_GoBack"/>
      <w:bookmarkEnd w:id="0"/>
      <w:r>
        <w:t>2026 r. do 31 grudnia 2026 r.</w:t>
      </w:r>
    </w:p>
    <w:p w:rsidR="00FC31A0" w:rsidRDefault="00FC31A0" w:rsidP="00FC31A0">
      <w:pPr>
        <w:pStyle w:val="Akapitzlist"/>
        <w:numPr>
          <w:ilvl w:val="0"/>
          <w:numId w:val="2"/>
        </w:numPr>
        <w:spacing w:line="360" w:lineRule="auto"/>
        <w:jc w:val="both"/>
      </w:pPr>
      <w:r>
        <w:t>Asortyment i wielkość dostawy ustalane będą każdorazowo w zamówieniu częściowym.</w:t>
      </w:r>
    </w:p>
    <w:p w:rsidR="00FC31A0" w:rsidRDefault="00FC31A0" w:rsidP="00FC31A0">
      <w:pPr>
        <w:pStyle w:val="Akapitzlist"/>
        <w:numPr>
          <w:ilvl w:val="0"/>
          <w:numId w:val="2"/>
        </w:numPr>
        <w:spacing w:line="360" w:lineRule="auto"/>
        <w:jc w:val="both"/>
      </w:pPr>
      <w:r>
        <w:t xml:space="preserve">Zamawiający zastrzega sobie prawo do zmniejszenia ilości przedmiotu Umowy określonej </w:t>
      </w:r>
      <w:r w:rsidR="00766E9D">
        <w:br/>
      </w:r>
      <w:r>
        <w:t>w formularzu cenowym lub złożonym zamówieniu bez podania przyczyny. W przypadku, o którym mowa w zdaniu pierwszym, Wykonawcy nie będzie przysługiwało żadne roszczenie w stosunku do Zamawiającego.</w:t>
      </w:r>
    </w:p>
    <w:p w:rsidR="00FC31A0" w:rsidRDefault="00FC31A0" w:rsidP="00FC31A0">
      <w:pPr>
        <w:pStyle w:val="Akapitzlist"/>
        <w:numPr>
          <w:ilvl w:val="0"/>
          <w:numId w:val="2"/>
        </w:numPr>
        <w:spacing w:line="360" w:lineRule="auto"/>
        <w:jc w:val="both"/>
      </w:pPr>
      <w:r>
        <w:t xml:space="preserve">Zamawiający zastrzega sobie prawo do zmiany w ramach asortymentu w zakresie ilości artykułów chemicznych oraz środków czystości objętych niniejszą Umową. W przypadku, o którym mowa </w:t>
      </w:r>
      <w:r w:rsidR="00766E9D">
        <w:br/>
      </w:r>
      <w:r>
        <w:t>w zdaniu pierwszym Wykonawcy nie będzie przysługiwało żadne roszczenie w stosunku do Zamawiającego.</w:t>
      </w:r>
    </w:p>
    <w:p w:rsidR="00FC31A0" w:rsidRDefault="00FC31A0" w:rsidP="00FC31A0">
      <w:pPr>
        <w:pStyle w:val="Akapitzlist"/>
        <w:numPr>
          <w:ilvl w:val="0"/>
          <w:numId w:val="2"/>
        </w:numPr>
        <w:spacing w:line="360" w:lineRule="auto"/>
        <w:jc w:val="both"/>
      </w:pPr>
      <w:r>
        <w:t>Wykonawca zobowiązuje się do realizacji każdorazowo zamówienia w ilości określonej w zamówieniu, w terminie 72 godzin od złożenia zamówienia od poniedziałku do piątku w godz. 7:00 – 15:00.</w:t>
      </w:r>
    </w:p>
    <w:p w:rsidR="00FC31A0" w:rsidRDefault="00FC31A0" w:rsidP="00FC31A0">
      <w:pPr>
        <w:pStyle w:val="Akapitzlist"/>
        <w:numPr>
          <w:ilvl w:val="0"/>
          <w:numId w:val="2"/>
        </w:numPr>
        <w:spacing w:line="360" w:lineRule="auto"/>
        <w:jc w:val="both"/>
      </w:pPr>
      <w:r>
        <w:t xml:space="preserve">W szczególnie uzasadnionych przypadkach, na wniosek Wykonawcy, Zamawiający może wyrazić zgodę na przedłużenie terminu dostawy, o którym mowa w </w:t>
      </w:r>
      <w:r w:rsidRPr="00734FE6">
        <w:t>§ 2 ust. 5</w:t>
      </w:r>
      <w:r>
        <w:t xml:space="preserve"> niniejszej Umowy.</w:t>
      </w:r>
    </w:p>
    <w:p w:rsidR="00FC31A0" w:rsidRDefault="00FC31A0" w:rsidP="00FC31A0">
      <w:pPr>
        <w:pStyle w:val="Akapitzlist"/>
        <w:numPr>
          <w:ilvl w:val="0"/>
          <w:numId w:val="2"/>
        </w:numPr>
        <w:spacing w:line="360" w:lineRule="auto"/>
        <w:jc w:val="both"/>
      </w:pPr>
      <w:r>
        <w:t>Miejscem dostawy jest: Zespół Szkolno-Przedszkolny nr 1, ul. Młodzieżowa 1 oraz ul. Młodzieżowa 3, 05-101 Nowy Dwór Mazowiecki.</w:t>
      </w:r>
    </w:p>
    <w:p w:rsidR="00FC31A0" w:rsidRDefault="00FC31A0" w:rsidP="00FC31A0">
      <w:pPr>
        <w:pStyle w:val="Akapitzlist"/>
        <w:numPr>
          <w:ilvl w:val="0"/>
          <w:numId w:val="2"/>
        </w:numPr>
        <w:spacing w:line="360" w:lineRule="auto"/>
        <w:jc w:val="both"/>
      </w:pPr>
      <w:r>
        <w:t>Wykonawca zobowiązuje się dostarczyć przedmiot Umowy na własny koszt i ryzyko do miejsca wskazanego w zamówieniu.</w:t>
      </w:r>
    </w:p>
    <w:p w:rsidR="00FC31A0" w:rsidRDefault="00FC31A0" w:rsidP="00FC31A0">
      <w:pPr>
        <w:pStyle w:val="Akapitzlist"/>
        <w:numPr>
          <w:ilvl w:val="0"/>
          <w:numId w:val="2"/>
        </w:numPr>
        <w:spacing w:line="360" w:lineRule="auto"/>
        <w:jc w:val="both"/>
      </w:pPr>
      <w:r>
        <w:t>Wykonawca zobowiązuje się dostarczyć Zamawiającemu przedmiot umowy posiadający czytelną etykietę:</w:t>
      </w:r>
    </w:p>
    <w:p w:rsidR="00FC31A0" w:rsidRDefault="00FC31A0" w:rsidP="00FC31A0">
      <w:pPr>
        <w:spacing w:line="360" w:lineRule="auto"/>
        <w:ind w:left="1080"/>
        <w:jc w:val="both"/>
      </w:pPr>
      <w:r>
        <w:t>9.1 z nazwą środka czystości lub artykułu chemicznego;</w:t>
      </w:r>
    </w:p>
    <w:p w:rsidR="00FC31A0" w:rsidRDefault="00FC31A0" w:rsidP="00FC31A0">
      <w:pPr>
        <w:spacing w:line="360" w:lineRule="auto"/>
        <w:ind w:left="1080"/>
        <w:jc w:val="both"/>
      </w:pPr>
      <w:r>
        <w:t>9.2 w języku polskim wraz z instrukcją użycia i bezpieczeństwa stosowania oraz datą przydatności do stosowania;</w:t>
      </w:r>
    </w:p>
    <w:p w:rsidR="00FC31A0" w:rsidRDefault="00FC31A0" w:rsidP="00FC31A0">
      <w:pPr>
        <w:spacing w:line="360" w:lineRule="auto"/>
        <w:ind w:left="1080"/>
        <w:jc w:val="both"/>
      </w:pPr>
      <w:r>
        <w:t>9.3 zawierającą dane dotyczące składników występujących w środku czystości bądź artykułu chemicznego;</w:t>
      </w:r>
    </w:p>
    <w:p w:rsidR="00FC31A0" w:rsidRDefault="00FC31A0" w:rsidP="00FC31A0">
      <w:pPr>
        <w:spacing w:line="360" w:lineRule="auto"/>
        <w:ind w:left="1080"/>
        <w:jc w:val="both"/>
      </w:pPr>
      <w:r>
        <w:t>9.4 zawierającą dane identyfikujące producenta środka czystości bądź artykułu chemicznego;</w:t>
      </w:r>
    </w:p>
    <w:p w:rsidR="00FC31A0" w:rsidRDefault="00FC31A0" w:rsidP="00FC31A0">
      <w:pPr>
        <w:spacing w:line="360" w:lineRule="auto"/>
        <w:ind w:left="1080"/>
        <w:jc w:val="both"/>
      </w:pPr>
      <w:r>
        <w:t>9.5 zawierającą dane identyfikujące kraj, w którym wyprodukowano środek czystości bądź artykuł chemiczny;</w:t>
      </w:r>
    </w:p>
    <w:p w:rsidR="00FC31A0" w:rsidRDefault="00FC31A0" w:rsidP="00FC31A0">
      <w:pPr>
        <w:spacing w:line="360" w:lineRule="auto"/>
        <w:ind w:left="1080"/>
        <w:jc w:val="both"/>
      </w:pPr>
      <w:r>
        <w:t xml:space="preserve">9.6 wskazująca zawartość netto lub liczbę sztuk środka chemicznego bądź środka czystości </w:t>
      </w:r>
      <w:r w:rsidR="00766E9D">
        <w:br/>
      </w:r>
      <w:r>
        <w:t>w opakowaniu;</w:t>
      </w:r>
    </w:p>
    <w:p w:rsidR="00FC31A0" w:rsidRDefault="00FC31A0" w:rsidP="00FC31A0">
      <w:pPr>
        <w:spacing w:line="360" w:lineRule="auto"/>
        <w:ind w:left="1080"/>
        <w:jc w:val="both"/>
      </w:pPr>
      <w:r>
        <w:t>9.7 wskazującą warunki przechowywania, a w przypadku gdy jego jakość zależy od warunków przechowywania;</w:t>
      </w:r>
    </w:p>
    <w:p w:rsidR="00FC31A0" w:rsidRDefault="00FC31A0" w:rsidP="00FC31A0">
      <w:pPr>
        <w:spacing w:line="360" w:lineRule="auto"/>
        <w:ind w:left="1080"/>
        <w:jc w:val="both"/>
      </w:pPr>
      <w:r>
        <w:t>9.8 zawierająca oznaczenie partii produkcji.</w:t>
      </w:r>
    </w:p>
    <w:p w:rsidR="00FC31A0" w:rsidRDefault="00FC31A0" w:rsidP="00FC31A0">
      <w:pPr>
        <w:spacing w:line="360" w:lineRule="auto"/>
        <w:ind w:left="360"/>
        <w:jc w:val="both"/>
      </w:pPr>
      <w:r>
        <w:lastRenderedPageBreak/>
        <w:t>10. Wykonawca zobowiązuje się do dostarczenia przedmiotu Umowy:</w:t>
      </w:r>
    </w:p>
    <w:p w:rsidR="00FC31A0" w:rsidRDefault="00FC31A0" w:rsidP="00FC31A0">
      <w:pPr>
        <w:spacing w:line="360" w:lineRule="auto"/>
        <w:ind w:left="360"/>
        <w:jc w:val="both"/>
      </w:pPr>
      <w:r>
        <w:tab/>
        <w:t>10.1 w jednostkowych opakowaniach, umożliwiających potwierdzenie jego oryginalności;</w:t>
      </w:r>
    </w:p>
    <w:p w:rsidR="00FC31A0" w:rsidRDefault="00FC31A0" w:rsidP="00FC31A0">
      <w:pPr>
        <w:spacing w:line="360" w:lineRule="auto"/>
        <w:ind w:left="360"/>
        <w:jc w:val="both"/>
      </w:pPr>
      <w:r>
        <w:tab/>
        <w:t>10.2 wolnego od wad fizycznych i prawnych oraz charakteryzującego się wysoką jakością;</w:t>
      </w:r>
    </w:p>
    <w:p w:rsidR="00FC31A0" w:rsidRDefault="00FC31A0" w:rsidP="00FC31A0">
      <w:pPr>
        <w:spacing w:line="360" w:lineRule="auto"/>
        <w:ind w:left="360"/>
        <w:jc w:val="both"/>
      </w:pPr>
      <w:r>
        <w:tab/>
        <w:t>10.3 zgodnego z przepisami prawa obowiązującymi na terytorium RP.</w:t>
      </w:r>
    </w:p>
    <w:p w:rsidR="00FC31A0" w:rsidRDefault="00FC31A0" w:rsidP="00FC31A0">
      <w:pPr>
        <w:spacing w:line="360" w:lineRule="auto"/>
        <w:jc w:val="both"/>
      </w:pPr>
      <w:r>
        <w:t xml:space="preserve">      11. Wykonawca zobowiązuje się dostarczyć przedmiot Umowy z odpowiednim terminem ważności, nie  </w:t>
      </w:r>
      <w:r>
        <w:br/>
        <w:t xml:space="preserve">             krótszym niż 6 miesięcy od daty podpisania protokołu odbioru, o którym mowa w </w:t>
      </w:r>
      <w:r w:rsidRPr="00D659EF">
        <w:t xml:space="preserve">§ 3 niniejszej </w:t>
      </w:r>
      <w:r>
        <w:t xml:space="preserve">   </w:t>
      </w:r>
      <w:r>
        <w:br/>
        <w:t xml:space="preserve">            </w:t>
      </w:r>
      <w:r w:rsidRPr="00D659EF">
        <w:t>Umowy.</w:t>
      </w:r>
    </w:p>
    <w:p w:rsidR="00FC31A0" w:rsidRDefault="00FC31A0" w:rsidP="00FC31A0">
      <w:pPr>
        <w:spacing w:line="360" w:lineRule="auto"/>
        <w:jc w:val="both"/>
      </w:pPr>
      <w:r>
        <w:t xml:space="preserve">      12. Wykonawca zobowiązuje się do dostarczenia przedmiotu Umowy dobrej jakości i oświadcza, że posiada </w:t>
      </w:r>
      <w:r>
        <w:br/>
        <w:t xml:space="preserve">            on  wszelkie atesty, świadectwa, czy pozwolenia na dopuszczenie do obrotu przedmiotu Umowy, dla </w:t>
      </w:r>
      <w:r>
        <w:br/>
        <w:t xml:space="preserve">            których  są one wymagane. Wykonawca zobowiązuje się do okazania, na każde żądanie Zamawiającego, </w:t>
      </w:r>
    </w:p>
    <w:p w:rsidR="00FC31A0" w:rsidRDefault="00FC31A0" w:rsidP="00FC31A0">
      <w:pPr>
        <w:spacing w:line="360" w:lineRule="auto"/>
        <w:jc w:val="both"/>
      </w:pPr>
      <w:r>
        <w:t xml:space="preserve">            dokumentów potwierdzających oświadczenie, o których mowa w zdaniu pierwszym.</w:t>
      </w:r>
    </w:p>
    <w:p w:rsidR="00FC31A0" w:rsidRDefault="00FC31A0" w:rsidP="00FC31A0">
      <w:pPr>
        <w:spacing w:line="360" w:lineRule="auto"/>
        <w:jc w:val="both"/>
      </w:pPr>
      <w:r>
        <w:t xml:space="preserve">      13. Wykonawca zobowiązuje się do okazania, na każde żądanie Zamawiającego, odpowiednich </w:t>
      </w:r>
      <w:r>
        <w:br/>
        <w:t xml:space="preserve">            certyfikatów zgodności przedmiotu Umowy z Norma Polską.</w:t>
      </w:r>
    </w:p>
    <w:p w:rsidR="00FC31A0" w:rsidRDefault="00FC31A0" w:rsidP="00FC31A0">
      <w:pPr>
        <w:spacing w:line="360" w:lineRule="auto"/>
        <w:jc w:val="both"/>
      </w:pPr>
      <w:r>
        <w:t xml:space="preserve">      14. W trakcie realizacji Umowy może nastąpić zmiana produktu na równoważny (bez zmiany ceny jednostki </w:t>
      </w:r>
      <w:r>
        <w:br/>
        <w:t xml:space="preserve">            i wielkości opakowania) w przypadku zaprzestania produkcji asortymentu wskazanego przez </w:t>
      </w:r>
      <w:r>
        <w:br/>
        <w:t xml:space="preserve">           Wykonawcę w ofercie. Warunkiem dokonania zmiany jest przedstawienie przez Wykonawcę pisemnego</w:t>
      </w:r>
      <w:r w:rsidR="00C02972">
        <w:t xml:space="preserve"> </w:t>
      </w:r>
      <w:r w:rsidR="00C02972">
        <w:br/>
        <w:t xml:space="preserve">           oświadczenia (lub</w:t>
      </w:r>
      <w:r>
        <w:t xml:space="preserve"> innego dokumentu) producenta o zaprzestaniu produkcji oraz zgoda Zama</w:t>
      </w:r>
      <w:r w:rsidR="00C02972">
        <w:t xml:space="preserve">wiającego, </w:t>
      </w:r>
      <w:r w:rsidR="00C02972">
        <w:br/>
        <w:t xml:space="preserve">           wyrażona</w:t>
      </w:r>
      <w:r>
        <w:t xml:space="preserve"> w formie pisemnej pod rygorem nieważności, na zmianę produktu.</w:t>
      </w:r>
    </w:p>
    <w:p w:rsidR="00FC31A0" w:rsidRDefault="00FC31A0" w:rsidP="00FC31A0">
      <w:pPr>
        <w:spacing w:line="360" w:lineRule="auto"/>
        <w:jc w:val="center"/>
        <w:rPr>
          <w:b/>
        </w:rPr>
      </w:pPr>
      <w:r w:rsidRPr="00E731A9">
        <w:rPr>
          <w:b/>
        </w:rPr>
        <w:t>§</w:t>
      </w:r>
      <w:r>
        <w:rPr>
          <w:b/>
        </w:rPr>
        <w:t>3</w:t>
      </w:r>
    </w:p>
    <w:p w:rsidR="00FC31A0" w:rsidRDefault="00FC31A0" w:rsidP="00FC31A0">
      <w:pPr>
        <w:spacing w:line="360" w:lineRule="auto"/>
        <w:jc w:val="center"/>
        <w:rPr>
          <w:b/>
        </w:rPr>
      </w:pPr>
      <w:r>
        <w:rPr>
          <w:b/>
        </w:rPr>
        <w:t>ODBIORY</w:t>
      </w:r>
    </w:p>
    <w:p w:rsidR="00FC31A0" w:rsidRDefault="00FC31A0" w:rsidP="00FC31A0">
      <w:pPr>
        <w:pStyle w:val="Akapitzlist"/>
        <w:numPr>
          <w:ilvl w:val="0"/>
          <w:numId w:val="3"/>
        </w:numPr>
        <w:spacing w:line="360" w:lineRule="auto"/>
        <w:jc w:val="both"/>
      </w:pPr>
      <w:r>
        <w:t>Odbiór polega na weryfikacji, czy przedmiot dostawy spełnia wymaganie określone w Umowie, złożonej ofercie oraz formularzu cenowym.</w:t>
      </w:r>
    </w:p>
    <w:p w:rsidR="00FC31A0" w:rsidRDefault="00FC31A0" w:rsidP="00FC31A0">
      <w:pPr>
        <w:pStyle w:val="Akapitzlist"/>
        <w:numPr>
          <w:ilvl w:val="0"/>
          <w:numId w:val="3"/>
        </w:numPr>
        <w:spacing w:line="360" w:lineRule="auto"/>
        <w:jc w:val="both"/>
      </w:pPr>
      <w:r>
        <w:t>Zamawiający może odmówić odbioru, jeżeli:</w:t>
      </w:r>
    </w:p>
    <w:p w:rsidR="00FC31A0" w:rsidRDefault="00FC31A0" w:rsidP="00FC31A0">
      <w:pPr>
        <w:pStyle w:val="Akapitzlist"/>
        <w:numPr>
          <w:ilvl w:val="1"/>
          <w:numId w:val="3"/>
        </w:numPr>
        <w:spacing w:line="360" w:lineRule="auto"/>
        <w:jc w:val="both"/>
      </w:pPr>
      <w:r>
        <w:t>przedmiot dostawy jest niezgodny z Umową, lub</w:t>
      </w:r>
    </w:p>
    <w:p w:rsidR="00FC31A0" w:rsidRDefault="00FC31A0" w:rsidP="00FC31A0">
      <w:pPr>
        <w:pStyle w:val="Akapitzlist"/>
        <w:numPr>
          <w:ilvl w:val="1"/>
          <w:numId w:val="3"/>
        </w:numPr>
        <w:spacing w:line="360" w:lineRule="auto"/>
        <w:jc w:val="both"/>
      </w:pPr>
      <w:r>
        <w:t>przedmiot dostawy jest uszkodzony albo niekompletny, w szczególności gdy dostarczono przedmiot Umowy posiadający uszkod</w:t>
      </w:r>
      <w:r w:rsidR="00C02972">
        <w:t>zone lub potłuczone opakowania,</w:t>
      </w:r>
      <w:r>
        <w:t xml:space="preserve"> uszkodzone elementy składowe, niekompletne zestawy, przedmiot Umowy z przekroczonym terminem użycia, lub</w:t>
      </w:r>
    </w:p>
    <w:p w:rsidR="00FC31A0" w:rsidRDefault="00FC31A0" w:rsidP="00FC31A0">
      <w:pPr>
        <w:pStyle w:val="Akapitzlist"/>
        <w:numPr>
          <w:ilvl w:val="1"/>
          <w:numId w:val="3"/>
        </w:numPr>
        <w:spacing w:line="360" w:lineRule="auto"/>
        <w:jc w:val="both"/>
      </w:pPr>
      <w:r>
        <w:t>Zamawiający stwierdzi inne wady przedmiotu dostawy.</w:t>
      </w:r>
    </w:p>
    <w:p w:rsidR="00FC31A0" w:rsidRDefault="00FC31A0" w:rsidP="00FC31A0">
      <w:pPr>
        <w:spacing w:line="360" w:lineRule="auto"/>
        <w:jc w:val="center"/>
        <w:rPr>
          <w:b/>
        </w:rPr>
      </w:pPr>
      <w:r w:rsidRPr="00E74724">
        <w:rPr>
          <w:b/>
        </w:rPr>
        <w:t>§4</w:t>
      </w:r>
    </w:p>
    <w:p w:rsidR="00FC31A0" w:rsidRPr="00E74724" w:rsidRDefault="00FC31A0" w:rsidP="00FC31A0">
      <w:pPr>
        <w:spacing w:line="360" w:lineRule="auto"/>
        <w:jc w:val="center"/>
        <w:rPr>
          <w:b/>
        </w:rPr>
      </w:pPr>
      <w:r>
        <w:rPr>
          <w:b/>
        </w:rPr>
        <w:t>WYNAGRODZENIE</w:t>
      </w:r>
    </w:p>
    <w:p w:rsidR="00FC31A0" w:rsidRDefault="00FC31A0" w:rsidP="00FC31A0">
      <w:pPr>
        <w:pStyle w:val="Akapitzlist"/>
        <w:numPr>
          <w:ilvl w:val="0"/>
          <w:numId w:val="4"/>
        </w:numPr>
        <w:spacing w:line="360" w:lineRule="auto"/>
        <w:jc w:val="both"/>
      </w:pPr>
      <w:r>
        <w:t>Z tytułu należnego wykonania przedmiotu Umowy Zamawiający zapłaci Wykonawcy maksymalne wynagrodzenie w wysokości</w:t>
      </w:r>
      <w:r w:rsidR="00C26EB7">
        <w:t xml:space="preserve"> </w:t>
      </w:r>
      <w:r w:rsidR="00FD03D0">
        <w:t>…………………………</w:t>
      </w:r>
      <w:r>
        <w:t>zł (słownie:</w:t>
      </w:r>
      <w:r w:rsidR="000963FC">
        <w:t xml:space="preserve"> </w:t>
      </w:r>
      <w:r w:rsidR="00FD03D0">
        <w:t>\</w:t>
      </w:r>
      <w:r w:rsidR="000963FC">
        <w:t xml:space="preserve"> zł 00/100) brutto, </w:t>
      </w:r>
      <w:r w:rsidR="00766E9D">
        <w:br/>
      </w:r>
      <w:r w:rsidR="000963FC">
        <w:t>w tym obowiązujący podatek vat 23%.</w:t>
      </w:r>
    </w:p>
    <w:p w:rsidR="00FC31A0" w:rsidRDefault="00FC31A0" w:rsidP="00FC31A0">
      <w:pPr>
        <w:pStyle w:val="Akapitzlist"/>
        <w:numPr>
          <w:ilvl w:val="0"/>
          <w:numId w:val="4"/>
        </w:numPr>
        <w:spacing w:line="360" w:lineRule="auto"/>
        <w:jc w:val="both"/>
      </w:pPr>
      <w:r>
        <w:t xml:space="preserve">Rozliczenie poszczególnych dostaw objętych przedmiotem niniejszej Umowy będzie dokonywane pomiędzy Stronami w oparciu o formularz </w:t>
      </w:r>
      <w:r w:rsidR="00C02972">
        <w:t>ofertowy</w:t>
      </w:r>
      <w:r>
        <w:t xml:space="preserve"> stanowiący załącznik nr 2 do niniejszej Umowy.</w:t>
      </w:r>
    </w:p>
    <w:p w:rsidR="00FC31A0" w:rsidRDefault="00FC31A0" w:rsidP="00FC31A0">
      <w:pPr>
        <w:pStyle w:val="Akapitzlist"/>
        <w:numPr>
          <w:ilvl w:val="0"/>
          <w:numId w:val="4"/>
        </w:numPr>
        <w:spacing w:line="360" w:lineRule="auto"/>
        <w:jc w:val="both"/>
      </w:pPr>
      <w:r>
        <w:t xml:space="preserve">Zamawiający zastrzega sobie prawo do niezrealizowania maksymalnie 30 % wartości zamówienia. Kwota określona w ust. 1 nie może stanowić podstawy do wnoszenia przez Wykonawcę jakichkolwiek </w:t>
      </w:r>
      <w:r>
        <w:lastRenderedPageBreak/>
        <w:t>roszczeń względem Zamawiającego z tytułu niezrealizowania całości przedmiotu Umowy w ramach określonej kwoty.</w:t>
      </w:r>
    </w:p>
    <w:p w:rsidR="00FC31A0" w:rsidRDefault="00FC31A0" w:rsidP="00FC31A0">
      <w:pPr>
        <w:pStyle w:val="Akapitzlist"/>
        <w:numPr>
          <w:ilvl w:val="0"/>
          <w:numId w:val="4"/>
        </w:numPr>
        <w:spacing w:line="360" w:lineRule="auto"/>
        <w:jc w:val="both"/>
      </w:pPr>
      <w:r w:rsidRPr="00884E36">
        <w:t>Wynagrodzeni</w:t>
      </w:r>
      <w:r w:rsidR="00283150" w:rsidRPr="00884E36">
        <w:t>e</w:t>
      </w:r>
      <w:r w:rsidRPr="00884E36">
        <w:t xml:space="preserve">, </w:t>
      </w:r>
      <w:r>
        <w:t xml:space="preserve">o którym mowa w ust. 1, stanowi całość wynagrodzenia Wykonawcy w związku </w:t>
      </w:r>
      <w:r w:rsidR="00766E9D">
        <w:br/>
      </w:r>
      <w:r>
        <w:t xml:space="preserve">z realizacją przedmiotu umowy. Wynagrodzenie obejmuje także wszelkie inne koszty i wydatki poniesione przez Wykonawcę w związku z realizacją przedmiotu dostawy. Wykonawcy nie przysługują w stosunku do Zamawiającego żadne inne roszczenia. </w:t>
      </w:r>
    </w:p>
    <w:p w:rsidR="00FC31A0" w:rsidRDefault="00FC31A0" w:rsidP="00FC31A0">
      <w:pPr>
        <w:pStyle w:val="Akapitzlist"/>
        <w:numPr>
          <w:ilvl w:val="0"/>
          <w:numId w:val="4"/>
        </w:numPr>
        <w:spacing w:line="360" w:lineRule="auto"/>
        <w:jc w:val="both"/>
      </w:pPr>
      <w:r>
        <w:t>Odpowiednie części wynagrodzenia będą płatne na podstawie prawidłowo wystawionej  i dostarczonej Zamawiającemu faktury VAT, do której dołączona będzie kopia podpisanego przez obie strony protokołu odbioru, upoważniającego do wystawienia danej faktury. Brak kopii podpisanego protokołu odbioru stanowi podstawę do zwrotu otrzymanej od Wykonawcy faktury.</w:t>
      </w:r>
    </w:p>
    <w:p w:rsidR="00FC31A0" w:rsidRDefault="00FC31A0" w:rsidP="00FC31A0">
      <w:pPr>
        <w:pStyle w:val="Akapitzlist"/>
        <w:numPr>
          <w:ilvl w:val="0"/>
          <w:numId w:val="4"/>
        </w:numPr>
        <w:spacing w:line="360" w:lineRule="auto"/>
        <w:jc w:val="both"/>
      </w:pPr>
      <w:r>
        <w:t>Płatności dokonywane będą  po dostawie przedmiotu Umowy, przelewem na rachunek bankowy wskazany przez Wykonawcę na fakturze, w terminie 14 dni od daty doręczenia Zamawiającemu prawidłowo wystawionej faktury VAT.</w:t>
      </w:r>
    </w:p>
    <w:p w:rsidR="00FC31A0" w:rsidRDefault="00FC31A0" w:rsidP="00FC31A0">
      <w:pPr>
        <w:pStyle w:val="Akapitzlist"/>
        <w:numPr>
          <w:ilvl w:val="0"/>
          <w:numId w:val="4"/>
        </w:numPr>
        <w:spacing w:line="360" w:lineRule="auto"/>
        <w:jc w:val="both"/>
      </w:pPr>
      <w:r>
        <w:t>Za dzień zapłaty uważa się datę obciążenia rachunku Zamawiającego.</w:t>
      </w:r>
    </w:p>
    <w:p w:rsidR="00FC31A0" w:rsidRDefault="00FC31A0" w:rsidP="00FC31A0">
      <w:pPr>
        <w:pStyle w:val="Akapitzlist"/>
        <w:numPr>
          <w:ilvl w:val="0"/>
          <w:numId w:val="4"/>
        </w:numPr>
        <w:spacing w:line="360" w:lineRule="auto"/>
        <w:jc w:val="both"/>
      </w:pPr>
      <w:r>
        <w:t>Wykonawcy przysługuje wynagrodzenie wyłącznie z tytułu dostarczonego i odebranego przedmiotu Umowy.</w:t>
      </w:r>
    </w:p>
    <w:p w:rsidR="00FC31A0" w:rsidRDefault="00FC31A0" w:rsidP="00FC31A0">
      <w:pPr>
        <w:pStyle w:val="Akapitzlist"/>
        <w:numPr>
          <w:ilvl w:val="0"/>
          <w:numId w:val="4"/>
        </w:numPr>
        <w:spacing w:line="360" w:lineRule="auto"/>
        <w:jc w:val="both"/>
      </w:pPr>
      <w:r>
        <w:t>Rozliczenia między Zamawiającym, a Wykonawcą dokonywane będą w złotych polskich.</w:t>
      </w:r>
    </w:p>
    <w:p w:rsidR="00FC31A0" w:rsidRDefault="00FC31A0" w:rsidP="00FC31A0">
      <w:pPr>
        <w:pStyle w:val="Akapitzlist"/>
        <w:numPr>
          <w:ilvl w:val="0"/>
          <w:numId w:val="4"/>
        </w:numPr>
        <w:spacing w:line="360" w:lineRule="auto"/>
        <w:jc w:val="both"/>
      </w:pPr>
      <w:r>
        <w:t>Faktury zakupu, oprócz elementów określonych w ustawie o VAT powinny zawierać dane identyfikacyjne nabywcy wg. poniższego wzoru:</w:t>
      </w:r>
    </w:p>
    <w:p w:rsidR="00FC31A0" w:rsidRPr="00583ADB" w:rsidRDefault="00FC31A0" w:rsidP="00FC31A0">
      <w:pPr>
        <w:pStyle w:val="Akapitzlist"/>
        <w:spacing w:line="360" w:lineRule="auto"/>
        <w:ind w:left="720" w:firstLine="0"/>
        <w:jc w:val="both"/>
        <w:rPr>
          <w:b/>
        </w:rPr>
      </w:pPr>
      <w:r w:rsidRPr="00583ADB">
        <w:rPr>
          <w:b/>
        </w:rPr>
        <w:t>NABYWCA:</w:t>
      </w:r>
      <w:r>
        <w:rPr>
          <w:b/>
        </w:rPr>
        <w:tab/>
      </w:r>
      <w:r>
        <w:rPr>
          <w:b/>
        </w:rPr>
        <w:tab/>
      </w:r>
      <w:r>
        <w:rPr>
          <w:b/>
        </w:rPr>
        <w:tab/>
      </w:r>
      <w:r>
        <w:rPr>
          <w:b/>
        </w:rPr>
        <w:tab/>
      </w:r>
      <w:r>
        <w:rPr>
          <w:b/>
        </w:rPr>
        <w:tab/>
        <w:t>ODBIORCA:</w:t>
      </w:r>
    </w:p>
    <w:p w:rsidR="00FC31A0" w:rsidRDefault="00FC31A0" w:rsidP="00FC31A0">
      <w:pPr>
        <w:pStyle w:val="Akapitzlist"/>
        <w:spacing w:line="360" w:lineRule="auto"/>
        <w:ind w:left="720" w:firstLine="0"/>
        <w:jc w:val="both"/>
      </w:pPr>
      <w:r>
        <w:t>Miasto Nowy Dwór Mazowiecki</w:t>
      </w:r>
      <w:r>
        <w:tab/>
      </w:r>
      <w:r>
        <w:tab/>
        <w:t>Zespół Szkolno-Przedszkolny nr 1</w:t>
      </w:r>
    </w:p>
    <w:p w:rsidR="00FC31A0" w:rsidRDefault="00FC31A0" w:rsidP="00FC31A0">
      <w:pPr>
        <w:pStyle w:val="Akapitzlist"/>
        <w:spacing w:line="360" w:lineRule="auto"/>
        <w:ind w:left="720" w:firstLine="0"/>
        <w:jc w:val="both"/>
      </w:pPr>
      <w:r>
        <w:t>ul. Zakroczymska 30</w:t>
      </w:r>
      <w:r>
        <w:tab/>
      </w:r>
      <w:r>
        <w:tab/>
      </w:r>
      <w:r>
        <w:tab/>
      </w:r>
      <w:r>
        <w:tab/>
        <w:t>ul. Młodzieżowa 1</w:t>
      </w:r>
    </w:p>
    <w:p w:rsidR="00FC31A0" w:rsidRDefault="00FC31A0" w:rsidP="00FC31A0">
      <w:pPr>
        <w:pStyle w:val="Akapitzlist"/>
        <w:spacing w:line="360" w:lineRule="auto"/>
        <w:ind w:left="720" w:firstLine="0"/>
        <w:jc w:val="both"/>
      </w:pPr>
      <w:r>
        <w:t>05-100 Nowy Dwór Mazowiecki</w:t>
      </w:r>
      <w:r>
        <w:tab/>
      </w:r>
      <w:r>
        <w:tab/>
        <w:t>05-101</w:t>
      </w:r>
      <w:r>
        <w:tab/>
        <w:t>Nowy Dwór Mazowiecki</w:t>
      </w:r>
    </w:p>
    <w:p w:rsidR="00FC31A0" w:rsidRDefault="00FC31A0" w:rsidP="00FC31A0">
      <w:pPr>
        <w:pStyle w:val="Akapitzlist"/>
        <w:spacing w:line="360" w:lineRule="auto"/>
        <w:ind w:left="720" w:firstLine="0"/>
        <w:jc w:val="both"/>
      </w:pPr>
      <w:r>
        <w:t>NIP 531 10 00 938</w:t>
      </w:r>
      <w:r>
        <w:tab/>
      </w:r>
      <w:r>
        <w:tab/>
      </w:r>
      <w:r>
        <w:tab/>
      </w:r>
      <w:r>
        <w:tab/>
        <w:t>NIP 531 168 86 91</w:t>
      </w:r>
    </w:p>
    <w:p w:rsidR="00FC31A0" w:rsidRDefault="00FC31A0" w:rsidP="00FC31A0">
      <w:pPr>
        <w:pStyle w:val="Akapitzlist"/>
        <w:spacing w:line="360" w:lineRule="auto"/>
        <w:ind w:left="720" w:firstLine="0"/>
        <w:jc w:val="both"/>
      </w:pPr>
    </w:p>
    <w:p w:rsidR="00FC31A0" w:rsidRDefault="00FC31A0" w:rsidP="00FC31A0">
      <w:pPr>
        <w:pStyle w:val="Akapitzlist"/>
        <w:spacing w:line="360" w:lineRule="auto"/>
        <w:ind w:left="720" w:firstLine="0"/>
        <w:jc w:val="center"/>
        <w:rPr>
          <w:b/>
        </w:rPr>
      </w:pPr>
      <w:r w:rsidRPr="00E731A9">
        <w:rPr>
          <w:b/>
        </w:rPr>
        <w:t>§</w:t>
      </w:r>
      <w:r>
        <w:rPr>
          <w:b/>
        </w:rPr>
        <w:t>5</w:t>
      </w:r>
    </w:p>
    <w:p w:rsidR="00FC31A0" w:rsidRDefault="00FC31A0" w:rsidP="00FC31A0">
      <w:pPr>
        <w:pStyle w:val="Akapitzlist"/>
        <w:spacing w:line="360" w:lineRule="auto"/>
        <w:ind w:left="720" w:firstLine="0"/>
        <w:jc w:val="center"/>
        <w:rPr>
          <w:b/>
        </w:rPr>
      </w:pPr>
      <w:r>
        <w:rPr>
          <w:b/>
        </w:rPr>
        <w:t>GWARANCJA</w:t>
      </w:r>
    </w:p>
    <w:p w:rsidR="00FC31A0" w:rsidRDefault="00FC31A0" w:rsidP="00FC31A0">
      <w:pPr>
        <w:pStyle w:val="Akapitzlist"/>
        <w:numPr>
          <w:ilvl w:val="0"/>
          <w:numId w:val="5"/>
        </w:numPr>
        <w:spacing w:line="360" w:lineRule="auto"/>
        <w:jc w:val="both"/>
      </w:pPr>
      <w:r>
        <w:t xml:space="preserve">W ramach wynagrodzenia określonego w </w:t>
      </w:r>
      <w:r w:rsidRPr="00583ADB">
        <w:t>§ 4 ust. 1</w:t>
      </w:r>
      <w:r>
        <w:t xml:space="preserve"> niniejszej Umowy, Wykonawca udziela gwarancji jakości na przedmiot Umowy, na okres co najmniej 6 miesięcy od dnia podpisania protokołu odbioru.</w:t>
      </w:r>
    </w:p>
    <w:p w:rsidR="00FC31A0" w:rsidRDefault="00FC31A0" w:rsidP="00FC31A0">
      <w:pPr>
        <w:pStyle w:val="Akapitzlist"/>
        <w:numPr>
          <w:ilvl w:val="0"/>
          <w:numId w:val="5"/>
        </w:numPr>
        <w:spacing w:line="360" w:lineRule="auto"/>
        <w:jc w:val="both"/>
      </w:pPr>
      <w:r>
        <w:t xml:space="preserve">W przypadku dostarczenia wadliwego przedmiotu Umowy lub też w przypadku, gdy zamówienie częściowe nie zostanie zrealizowane w pełnym zakresie Wykonawca zobowiązany będzie </w:t>
      </w:r>
      <w:r>
        <w:br/>
        <w:t>do dostarczenia przedmiotu Umowy wolnego od wad i/lub brakującego przedmiotu zamówienia najdalej w 2 dniu roboczym od dnia uprzedniej dostawy, bez ponoszenia przez Zamawiającego dodatkowych kosztów.</w:t>
      </w:r>
    </w:p>
    <w:p w:rsidR="00FC31A0" w:rsidRDefault="00FC31A0" w:rsidP="00FC31A0">
      <w:pPr>
        <w:spacing w:line="360" w:lineRule="auto"/>
        <w:jc w:val="center"/>
        <w:rPr>
          <w:b/>
        </w:rPr>
      </w:pPr>
      <w:r w:rsidRPr="00E731A9">
        <w:rPr>
          <w:b/>
        </w:rPr>
        <w:t>§</w:t>
      </w:r>
      <w:r>
        <w:rPr>
          <w:b/>
        </w:rPr>
        <w:t>6</w:t>
      </w:r>
    </w:p>
    <w:p w:rsidR="00FC31A0" w:rsidRDefault="00FC31A0" w:rsidP="00FC31A0">
      <w:pPr>
        <w:spacing w:line="360" w:lineRule="auto"/>
        <w:jc w:val="center"/>
        <w:rPr>
          <w:b/>
        </w:rPr>
      </w:pPr>
      <w:r>
        <w:rPr>
          <w:b/>
        </w:rPr>
        <w:t>ROZWIĄZANIE I ODSTĄPIENIE OD UMOWY</w:t>
      </w:r>
    </w:p>
    <w:p w:rsidR="00FC31A0" w:rsidRDefault="00FC31A0" w:rsidP="00FC31A0">
      <w:pPr>
        <w:pStyle w:val="Akapitzlist"/>
        <w:numPr>
          <w:ilvl w:val="0"/>
          <w:numId w:val="6"/>
        </w:numPr>
        <w:spacing w:line="360" w:lineRule="auto"/>
        <w:jc w:val="both"/>
      </w:pPr>
      <w:r>
        <w:t xml:space="preserve">Zamawiający </w:t>
      </w:r>
      <w:r w:rsidRPr="00884E36">
        <w:t xml:space="preserve">ma </w:t>
      </w:r>
      <w:r w:rsidR="00283150" w:rsidRPr="00884E36">
        <w:t>prawo do odstąpienia od u</w:t>
      </w:r>
      <w:r w:rsidRPr="00884E36">
        <w:t xml:space="preserve">mowy </w:t>
      </w:r>
      <w:r>
        <w:t xml:space="preserve">ze </w:t>
      </w:r>
      <w:r w:rsidR="00283150">
        <w:t>s</w:t>
      </w:r>
      <w:r>
        <w:t xml:space="preserve">kutkiem natychmiastowym, bez wyznaczenia </w:t>
      </w:r>
      <w:r>
        <w:lastRenderedPageBreak/>
        <w:t>Wykonawcy dodatkowego terminu, w przypadku, gdy:</w:t>
      </w:r>
    </w:p>
    <w:p w:rsidR="00FC31A0" w:rsidRDefault="00283150" w:rsidP="00FC31A0">
      <w:pPr>
        <w:pStyle w:val="Akapitzlist"/>
        <w:numPr>
          <w:ilvl w:val="0"/>
          <w:numId w:val="7"/>
        </w:numPr>
        <w:spacing w:line="360" w:lineRule="auto"/>
        <w:jc w:val="both"/>
      </w:pPr>
      <w:r w:rsidRPr="00884E36">
        <w:t>zwłoka</w:t>
      </w:r>
      <w:r>
        <w:t xml:space="preserve"> </w:t>
      </w:r>
      <w:r w:rsidR="00FC31A0">
        <w:t>Wykonawcy w dostarczeniu przedmiotu Umowy przekroczy 5 dni w stosunku do terminu przewidzianego niniejszą Umową;</w:t>
      </w:r>
    </w:p>
    <w:p w:rsidR="00FC31A0" w:rsidRDefault="00283150" w:rsidP="00FC31A0">
      <w:pPr>
        <w:pStyle w:val="Akapitzlist"/>
        <w:numPr>
          <w:ilvl w:val="0"/>
          <w:numId w:val="7"/>
        </w:numPr>
        <w:spacing w:line="360" w:lineRule="auto"/>
        <w:jc w:val="both"/>
      </w:pPr>
      <w:r w:rsidRPr="00884E36">
        <w:t>W</w:t>
      </w:r>
      <w:r w:rsidR="00FC31A0" w:rsidRPr="00884E36">
        <w:t xml:space="preserve">ykonawca </w:t>
      </w:r>
      <w:r w:rsidR="00FC31A0">
        <w:t>w sposób rażący nie będzie wykonyw</w:t>
      </w:r>
      <w:r w:rsidR="00FC31A0" w:rsidRPr="00884E36">
        <w:t>a</w:t>
      </w:r>
      <w:r w:rsidRPr="00884E36">
        <w:t>ł</w:t>
      </w:r>
      <w:r w:rsidR="00FC31A0" w:rsidRPr="00884E36">
        <w:t xml:space="preserve"> </w:t>
      </w:r>
      <w:r w:rsidR="00FC31A0">
        <w:t>postanowień umowy w sposób z nią zgodny;</w:t>
      </w:r>
    </w:p>
    <w:p w:rsidR="00FC31A0" w:rsidRDefault="00FC31A0" w:rsidP="00FC31A0">
      <w:pPr>
        <w:pStyle w:val="Akapitzlist"/>
        <w:numPr>
          <w:ilvl w:val="0"/>
          <w:numId w:val="7"/>
        </w:numPr>
        <w:spacing w:line="360" w:lineRule="auto"/>
        <w:jc w:val="both"/>
      </w:pPr>
      <w:r>
        <w:t>dostarczone produkty w liczbie, terminie lub asortymencie będą niezgodne z zamówieniem częściowym.</w:t>
      </w:r>
    </w:p>
    <w:p w:rsidR="00FC31A0" w:rsidRDefault="00FC31A0" w:rsidP="00FC31A0">
      <w:pPr>
        <w:pStyle w:val="Akapitzlist"/>
        <w:numPr>
          <w:ilvl w:val="0"/>
          <w:numId w:val="6"/>
        </w:numPr>
        <w:spacing w:line="360" w:lineRule="auto"/>
        <w:jc w:val="both"/>
      </w:pPr>
      <w:r>
        <w:t xml:space="preserve">Przez pojęcie rażącego naruszenia Umowy należy rozumieć </w:t>
      </w:r>
      <w:r w:rsidR="00283150" w:rsidRPr="00884E36">
        <w:t xml:space="preserve">zawinioną </w:t>
      </w:r>
      <w:r w:rsidRPr="00884E36">
        <w:t xml:space="preserve">niedbałość </w:t>
      </w:r>
      <w:r>
        <w:t>w świadczonych usługach, w szczególności:</w:t>
      </w:r>
    </w:p>
    <w:p w:rsidR="00FC31A0" w:rsidRDefault="00FC31A0" w:rsidP="00FC31A0">
      <w:pPr>
        <w:pStyle w:val="Akapitzlist"/>
        <w:numPr>
          <w:ilvl w:val="0"/>
          <w:numId w:val="8"/>
        </w:numPr>
        <w:spacing w:line="360" w:lineRule="auto"/>
        <w:jc w:val="both"/>
      </w:pPr>
      <w:r>
        <w:t xml:space="preserve">Dostarczenia </w:t>
      </w:r>
      <w:r w:rsidRPr="00884E36">
        <w:t>przedmiotu</w:t>
      </w:r>
      <w:r w:rsidR="00283150" w:rsidRPr="00884E36">
        <w:t xml:space="preserve"> u</w:t>
      </w:r>
      <w:r w:rsidRPr="00884E36">
        <w:t>mowy</w:t>
      </w:r>
      <w:r>
        <w:t xml:space="preserve">, który nie </w:t>
      </w:r>
      <w:r w:rsidR="009C26C8">
        <w:t>z</w:t>
      </w:r>
      <w:r>
        <w:t>ostał dopuszczony do użytku na terenie RP;</w:t>
      </w:r>
    </w:p>
    <w:p w:rsidR="00FC31A0" w:rsidRDefault="00FC31A0" w:rsidP="00FC31A0">
      <w:pPr>
        <w:pStyle w:val="Akapitzlist"/>
        <w:numPr>
          <w:ilvl w:val="0"/>
          <w:numId w:val="8"/>
        </w:numPr>
        <w:spacing w:line="360" w:lineRule="auto"/>
        <w:jc w:val="both"/>
      </w:pPr>
      <w:r>
        <w:t xml:space="preserve">Dostarczenie </w:t>
      </w:r>
      <w:r w:rsidRPr="00884E36">
        <w:t xml:space="preserve">przedmiotu </w:t>
      </w:r>
      <w:r w:rsidR="00283150" w:rsidRPr="00884E36">
        <w:t xml:space="preserve">umowy </w:t>
      </w:r>
      <w:r>
        <w:t>złej jakości;</w:t>
      </w:r>
    </w:p>
    <w:p w:rsidR="00FC31A0" w:rsidRDefault="00FC31A0" w:rsidP="00FC31A0">
      <w:pPr>
        <w:pStyle w:val="Akapitzlist"/>
        <w:numPr>
          <w:ilvl w:val="0"/>
          <w:numId w:val="8"/>
        </w:numPr>
        <w:spacing w:line="360" w:lineRule="auto"/>
        <w:jc w:val="both"/>
      </w:pPr>
      <w:r>
        <w:t xml:space="preserve">Dostarczenie przedmiotu </w:t>
      </w:r>
      <w:r w:rsidR="00283150" w:rsidRPr="00884E36">
        <w:t>u</w:t>
      </w:r>
      <w:r w:rsidRPr="00884E36">
        <w:t>mowy</w:t>
      </w:r>
      <w:r>
        <w:t xml:space="preserve"> w uszkodzonym, niekompletnym opakowaniu.</w:t>
      </w:r>
    </w:p>
    <w:p w:rsidR="00FC31A0" w:rsidRDefault="00FC31A0" w:rsidP="00FC31A0">
      <w:pPr>
        <w:pStyle w:val="Akapitzlist"/>
        <w:numPr>
          <w:ilvl w:val="0"/>
          <w:numId w:val="6"/>
        </w:numPr>
        <w:spacing w:line="360" w:lineRule="auto"/>
        <w:jc w:val="both"/>
      </w:pPr>
      <w:r>
        <w:t xml:space="preserve">W razie zaistnienia istotnej zmiany okoliczności powodującej, że wykonanie Umowy nie leży </w:t>
      </w:r>
      <w:r w:rsidR="00283150">
        <w:br/>
      </w:r>
      <w:r>
        <w:t xml:space="preserve">w interesie publicznym, czego nie można było przewidzieć w chwili zawarcia Umowy, Zamawiający może odstąpić od </w:t>
      </w:r>
      <w:r w:rsidR="00283150">
        <w:t>u</w:t>
      </w:r>
      <w:r>
        <w:t xml:space="preserve">mowy w terminie 30 dni od powzięcia wiadomości o tych okolicznościach. </w:t>
      </w:r>
      <w:r w:rsidR="00766E9D">
        <w:br/>
      </w:r>
      <w:r>
        <w:t>W przypadku, o którym mowa w zdaniu pierwszym, Wykonawcy przysługuje wyłącznie wynagrodzenie z tytułu faktycznego wykonania dostawy.</w:t>
      </w:r>
    </w:p>
    <w:p w:rsidR="00FC31A0" w:rsidRDefault="00FC31A0" w:rsidP="00FC31A0">
      <w:pPr>
        <w:pStyle w:val="Akapitzlist"/>
        <w:numPr>
          <w:ilvl w:val="0"/>
          <w:numId w:val="6"/>
        </w:numPr>
        <w:spacing w:line="360" w:lineRule="auto"/>
        <w:jc w:val="both"/>
      </w:pPr>
      <w:r>
        <w:t>Każda ze Stron może wypowiedzieć lub odstąpić od Umowy w razie zaistnienia przypadku siły wyższej, którego skutkiem jest niemożliwość wykonania obowiązków wynikających z Umowy przez którąkolwiek ze Stron przez okres ponad 30 dni. Po upływie wskazanego terminu każda ze Stron może wypowiedzieć lub odstąpić od Umowy ze skutkiem natychmiastowym w drodze pisemnego oświadczenia przesłanego drugiej Stronie.</w:t>
      </w:r>
    </w:p>
    <w:p w:rsidR="00FC31A0" w:rsidRDefault="00FC31A0" w:rsidP="00FC31A0">
      <w:pPr>
        <w:pStyle w:val="Akapitzlist"/>
        <w:numPr>
          <w:ilvl w:val="0"/>
          <w:numId w:val="6"/>
        </w:numPr>
        <w:spacing w:line="360" w:lineRule="auto"/>
        <w:jc w:val="both"/>
      </w:pPr>
      <w:r>
        <w:t>Przez pojęcie siły wyższej należy rozumieć zdarzenie zewnętrzne, którego nie można było przewidzieć, analizując i uwzględniając wszystkie okoliczności sprawy, jak również, któremu nie można było zapobiec znanymi,</w:t>
      </w:r>
      <w:r w:rsidR="00283150" w:rsidRPr="00884E36">
        <w:t xml:space="preserve"> powszechnie</w:t>
      </w:r>
      <w:r w:rsidRPr="00884E36">
        <w:t xml:space="preserve"> </w:t>
      </w:r>
      <w:r>
        <w:t>stosowanymi sposobami.</w:t>
      </w:r>
    </w:p>
    <w:p w:rsidR="00FC31A0" w:rsidRDefault="00FC31A0" w:rsidP="00FC31A0">
      <w:pPr>
        <w:pStyle w:val="Akapitzlist"/>
        <w:spacing w:line="360" w:lineRule="auto"/>
        <w:ind w:left="720" w:firstLine="0"/>
        <w:jc w:val="center"/>
        <w:rPr>
          <w:b/>
        </w:rPr>
      </w:pPr>
      <w:r w:rsidRPr="00E731A9">
        <w:rPr>
          <w:b/>
        </w:rPr>
        <w:t>§</w:t>
      </w:r>
      <w:r>
        <w:rPr>
          <w:b/>
        </w:rPr>
        <w:t>7</w:t>
      </w:r>
    </w:p>
    <w:p w:rsidR="00FC31A0" w:rsidRDefault="00FC31A0" w:rsidP="00FC31A0">
      <w:pPr>
        <w:pStyle w:val="Akapitzlist"/>
        <w:spacing w:line="360" w:lineRule="auto"/>
        <w:ind w:left="720" w:firstLine="0"/>
        <w:jc w:val="center"/>
        <w:rPr>
          <w:b/>
        </w:rPr>
      </w:pPr>
      <w:r>
        <w:rPr>
          <w:b/>
        </w:rPr>
        <w:t>POSTANOWIENIA KOŃCOWE</w:t>
      </w:r>
    </w:p>
    <w:p w:rsidR="00FC31A0" w:rsidRDefault="00FC31A0" w:rsidP="00FC31A0">
      <w:pPr>
        <w:pStyle w:val="Akapitzlist"/>
        <w:numPr>
          <w:ilvl w:val="0"/>
          <w:numId w:val="9"/>
        </w:numPr>
        <w:spacing w:line="360" w:lineRule="auto"/>
        <w:jc w:val="both"/>
      </w:pPr>
      <w:r>
        <w:t>Wszelka korespondencja, dokumenty i oświadczenia stron związane z realizacją niniejszej Umowy prowadzona będzie pisemnie i przesyłana listem poleconym, pocztą kurierską, pocztą elektroniczną bądź doręczana osobiście na adres:</w:t>
      </w:r>
    </w:p>
    <w:p w:rsidR="00FC31A0" w:rsidRDefault="00FC31A0" w:rsidP="00FC31A0">
      <w:pPr>
        <w:pStyle w:val="Akapitzlist"/>
        <w:spacing w:line="360" w:lineRule="auto"/>
        <w:ind w:left="720" w:firstLine="0"/>
        <w:jc w:val="both"/>
        <w:rPr>
          <w:b/>
        </w:rPr>
      </w:pPr>
      <w:r w:rsidRPr="00164537">
        <w:rPr>
          <w:b/>
        </w:rPr>
        <w:t>dla Zamawiającego</w:t>
      </w:r>
      <w:r>
        <w:rPr>
          <w:b/>
        </w:rPr>
        <w:t>:</w:t>
      </w:r>
    </w:p>
    <w:p w:rsidR="00FC31A0" w:rsidRDefault="00FC31A0" w:rsidP="00FC31A0">
      <w:pPr>
        <w:pStyle w:val="Akapitzlist"/>
        <w:spacing w:line="360" w:lineRule="auto"/>
        <w:ind w:left="720" w:firstLine="0"/>
        <w:jc w:val="both"/>
      </w:pPr>
      <w:r>
        <w:t>Zespół Szkolno-Przedszkolny nr 1</w:t>
      </w:r>
    </w:p>
    <w:p w:rsidR="00FC31A0" w:rsidRDefault="00FC31A0" w:rsidP="00FC31A0">
      <w:pPr>
        <w:pStyle w:val="Akapitzlist"/>
        <w:spacing w:line="360" w:lineRule="auto"/>
        <w:ind w:left="720" w:firstLine="0"/>
        <w:jc w:val="both"/>
      </w:pPr>
      <w:r>
        <w:t>ul. Młodzieżowa 1</w:t>
      </w:r>
    </w:p>
    <w:p w:rsidR="00FC31A0" w:rsidRDefault="00FC31A0" w:rsidP="00FC31A0">
      <w:pPr>
        <w:pStyle w:val="Akapitzlist"/>
        <w:spacing w:line="360" w:lineRule="auto"/>
        <w:ind w:left="720" w:firstLine="0"/>
        <w:jc w:val="both"/>
      </w:pPr>
      <w:r>
        <w:t>05-101 Nowy Dwór Mazowiecki</w:t>
      </w:r>
    </w:p>
    <w:p w:rsidR="00FC31A0" w:rsidRDefault="00FC31A0" w:rsidP="00FC31A0">
      <w:pPr>
        <w:pStyle w:val="Akapitzlist"/>
        <w:spacing w:line="360" w:lineRule="auto"/>
        <w:ind w:left="720" w:firstLine="0"/>
        <w:jc w:val="both"/>
      </w:pPr>
      <w:r>
        <w:t>e-mail: administracja@zs1.nowydwormaz.pl</w:t>
      </w:r>
    </w:p>
    <w:p w:rsidR="00FC31A0" w:rsidRDefault="00FC31A0" w:rsidP="00FC31A0">
      <w:pPr>
        <w:pStyle w:val="Akapitzlist"/>
        <w:spacing w:line="360" w:lineRule="auto"/>
        <w:ind w:left="720" w:firstLine="0"/>
        <w:jc w:val="both"/>
        <w:rPr>
          <w:b/>
        </w:rPr>
      </w:pPr>
      <w:r w:rsidRPr="00164537">
        <w:rPr>
          <w:b/>
        </w:rPr>
        <w:t>dla Wykonawcy:</w:t>
      </w:r>
    </w:p>
    <w:p w:rsidR="00FC31A0" w:rsidRDefault="00FC31A0" w:rsidP="00FC31A0">
      <w:pPr>
        <w:pStyle w:val="Akapitzlist"/>
        <w:spacing w:line="360" w:lineRule="auto"/>
        <w:ind w:left="720" w:firstLine="0"/>
        <w:jc w:val="both"/>
        <w:rPr>
          <w:b/>
        </w:rPr>
      </w:pPr>
    </w:p>
    <w:p w:rsidR="00FC31A0" w:rsidRDefault="00FC31A0" w:rsidP="00FC31A0">
      <w:pPr>
        <w:pStyle w:val="Akapitzlist"/>
        <w:numPr>
          <w:ilvl w:val="0"/>
          <w:numId w:val="9"/>
        </w:numPr>
        <w:spacing w:line="360" w:lineRule="auto"/>
        <w:jc w:val="both"/>
      </w:pPr>
      <w:r w:rsidRPr="00164537">
        <w:lastRenderedPageBreak/>
        <w:t>Osobami upra</w:t>
      </w:r>
      <w:r>
        <w:t>wnionymi do kontaktów w sprawach związanych z realizacją umowy są:</w:t>
      </w:r>
    </w:p>
    <w:p w:rsidR="00FC31A0" w:rsidRDefault="00FC31A0" w:rsidP="00FC31A0">
      <w:pPr>
        <w:pStyle w:val="Akapitzlist"/>
        <w:spacing w:line="360" w:lineRule="auto"/>
        <w:ind w:left="1416" w:firstLine="0"/>
        <w:jc w:val="both"/>
      </w:pPr>
      <w:r>
        <w:t>Ze strony Zamawiającego - kierownik gospodarczy Małgorzata Moskwa</w:t>
      </w:r>
    </w:p>
    <w:p w:rsidR="00FC31A0" w:rsidRDefault="00FC31A0" w:rsidP="00FC31A0">
      <w:pPr>
        <w:pStyle w:val="Akapitzlist"/>
        <w:spacing w:line="360" w:lineRule="auto"/>
        <w:ind w:left="1416" w:firstLine="0"/>
        <w:jc w:val="both"/>
      </w:pPr>
      <w:r>
        <w:t xml:space="preserve">e-mail: </w:t>
      </w:r>
      <w:hyperlink r:id="rId10" w:history="1">
        <w:r w:rsidRPr="004A1CEF">
          <w:rPr>
            <w:rStyle w:val="Hipercze"/>
            <w:color w:val="auto"/>
          </w:rPr>
          <w:t>administracja@zs1.nowydwormaz.pl</w:t>
        </w:r>
      </w:hyperlink>
      <w:r w:rsidRPr="004A1CEF">
        <w:t xml:space="preserve">, </w:t>
      </w:r>
      <w:r>
        <w:t>tel. 22 775 50 00 wew. 3</w:t>
      </w:r>
    </w:p>
    <w:p w:rsidR="00FC31A0" w:rsidRDefault="00FC31A0" w:rsidP="00FC31A0">
      <w:pPr>
        <w:pStyle w:val="Akapitzlist"/>
        <w:spacing w:line="360" w:lineRule="auto"/>
        <w:ind w:left="1416" w:firstLine="0"/>
        <w:jc w:val="both"/>
      </w:pPr>
      <w:r>
        <w:t>ze strony Wykonawcy:……………………………………………………</w:t>
      </w:r>
    </w:p>
    <w:p w:rsidR="00FC31A0" w:rsidRDefault="00FC31A0" w:rsidP="00FC31A0">
      <w:pPr>
        <w:pStyle w:val="Akapitzlist"/>
        <w:spacing w:line="360" w:lineRule="auto"/>
        <w:ind w:left="1416" w:firstLine="0"/>
        <w:jc w:val="both"/>
      </w:pPr>
      <w:r>
        <w:t>…………………………………………………………………………….</w:t>
      </w:r>
    </w:p>
    <w:p w:rsidR="00FC31A0" w:rsidRDefault="00FC31A0" w:rsidP="00FC31A0">
      <w:pPr>
        <w:pStyle w:val="Akapitzlist"/>
        <w:numPr>
          <w:ilvl w:val="0"/>
          <w:numId w:val="9"/>
        </w:numPr>
        <w:spacing w:line="360" w:lineRule="auto"/>
        <w:jc w:val="both"/>
      </w:pPr>
      <w:r>
        <w:t>Zmiana osób i danych opisanych powyżej dokonuje się poprzez powiadomienie przesłane niezwłocznie Stronie.</w:t>
      </w:r>
    </w:p>
    <w:p w:rsidR="00FC31A0" w:rsidRDefault="00FC31A0" w:rsidP="00FC31A0">
      <w:pPr>
        <w:pStyle w:val="Akapitzlist"/>
        <w:numPr>
          <w:ilvl w:val="0"/>
          <w:numId w:val="9"/>
        </w:numPr>
        <w:spacing w:line="360" w:lineRule="auto"/>
        <w:jc w:val="both"/>
      </w:pPr>
      <w:r>
        <w:t>Wszelkie zmiany niniejszej Umowy wymagają porozumienia Stron oraz zachowania formy pisemnej pod rygorem nieważności.</w:t>
      </w:r>
    </w:p>
    <w:p w:rsidR="00FC31A0" w:rsidRDefault="00FC31A0" w:rsidP="00FC31A0">
      <w:pPr>
        <w:pStyle w:val="Akapitzlist"/>
        <w:numPr>
          <w:ilvl w:val="0"/>
          <w:numId w:val="9"/>
        </w:numPr>
        <w:spacing w:line="360" w:lineRule="auto"/>
        <w:jc w:val="both"/>
      </w:pPr>
      <w:r>
        <w:t>Wykonawca nie może bez uprzedniej pisemnej zgody Zamawiającego potrącić ani przenieść na osobę trzecią żadnych praw, obowiązków ani wierzytelności wynikających z poniższej Umowy.</w:t>
      </w:r>
    </w:p>
    <w:p w:rsidR="00FC31A0" w:rsidRDefault="00FC31A0" w:rsidP="00FC31A0">
      <w:pPr>
        <w:pStyle w:val="Akapitzlist"/>
        <w:numPr>
          <w:ilvl w:val="0"/>
          <w:numId w:val="9"/>
        </w:numPr>
        <w:spacing w:line="360" w:lineRule="auto"/>
        <w:jc w:val="both"/>
      </w:pPr>
      <w:r>
        <w:t>W zakresie nieuregulowanym w Umowie zastosowanie mają przepisu Kodeksu cywilnego.</w:t>
      </w:r>
    </w:p>
    <w:p w:rsidR="00FC31A0" w:rsidRDefault="00FC31A0" w:rsidP="00FC31A0">
      <w:pPr>
        <w:pStyle w:val="Akapitzlist"/>
        <w:numPr>
          <w:ilvl w:val="0"/>
          <w:numId w:val="9"/>
        </w:numPr>
        <w:spacing w:line="360" w:lineRule="auto"/>
        <w:jc w:val="both"/>
      </w:pPr>
      <w:r>
        <w:t>Wszelkie spory wynikłe w związku z niniejszą Umową rozstrzygane będą przez sąd powszechny właściwy dla siedziby Zamawiającego.</w:t>
      </w:r>
    </w:p>
    <w:p w:rsidR="00FC31A0" w:rsidRDefault="00FC31A0" w:rsidP="00FC31A0">
      <w:pPr>
        <w:pStyle w:val="Akapitzlist"/>
        <w:numPr>
          <w:ilvl w:val="0"/>
          <w:numId w:val="9"/>
        </w:numPr>
        <w:spacing w:line="360" w:lineRule="auto"/>
        <w:jc w:val="both"/>
      </w:pPr>
      <w:r>
        <w:t>Umowa została sporządzona w dwóch jednobrzmiących egzemplarzach  po jednym dla każdej ze Stron.</w:t>
      </w:r>
    </w:p>
    <w:p w:rsidR="00FC31A0" w:rsidRDefault="00FC31A0" w:rsidP="00FC31A0">
      <w:pPr>
        <w:spacing w:line="360" w:lineRule="auto"/>
        <w:jc w:val="both"/>
      </w:pPr>
    </w:p>
    <w:p w:rsidR="00FC31A0" w:rsidRDefault="00FC31A0" w:rsidP="00FC31A0">
      <w:pPr>
        <w:spacing w:line="360" w:lineRule="auto"/>
        <w:jc w:val="both"/>
      </w:pPr>
    </w:p>
    <w:p w:rsidR="00FC31A0" w:rsidRPr="004A1CEF" w:rsidRDefault="00FC31A0" w:rsidP="00FC31A0">
      <w:pPr>
        <w:spacing w:line="360" w:lineRule="auto"/>
        <w:ind w:left="708" w:firstLine="708"/>
        <w:jc w:val="both"/>
        <w:rPr>
          <w:b/>
        </w:rPr>
      </w:pPr>
      <w:r w:rsidRPr="004A1CEF">
        <w:rPr>
          <w:b/>
        </w:rPr>
        <w:t>WYKONAWCA</w:t>
      </w:r>
      <w:r w:rsidRPr="004A1CEF">
        <w:rPr>
          <w:b/>
        </w:rPr>
        <w:tab/>
      </w:r>
      <w:r w:rsidRPr="004A1CEF">
        <w:rPr>
          <w:b/>
        </w:rPr>
        <w:tab/>
      </w:r>
      <w:r w:rsidRPr="004A1CEF">
        <w:rPr>
          <w:b/>
        </w:rPr>
        <w:tab/>
      </w:r>
      <w:r w:rsidRPr="004A1CEF">
        <w:rPr>
          <w:b/>
        </w:rPr>
        <w:tab/>
      </w:r>
      <w:r w:rsidRPr="004A1CEF">
        <w:rPr>
          <w:b/>
        </w:rPr>
        <w:tab/>
        <w:t>ZAMAWIAJĄCY</w:t>
      </w:r>
    </w:p>
    <w:p w:rsidR="00FC31A0" w:rsidRPr="00164537" w:rsidRDefault="00FC31A0" w:rsidP="00FC31A0">
      <w:pPr>
        <w:pStyle w:val="Akapitzlist"/>
        <w:spacing w:line="360" w:lineRule="auto"/>
        <w:ind w:left="1416" w:firstLine="0"/>
        <w:jc w:val="both"/>
      </w:pPr>
    </w:p>
    <w:p w:rsidR="00FC31A0" w:rsidRPr="00CE3BCA" w:rsidRDefault="00FC31A0" w:rsidP="00FC31A0">
      <w:pPr>
        <w:pStyle w:val="Akapitzlist"/>
        <w:spacing w:line="360" w:lineRule="auto"/>
        <w:ind w:left="792" w:firstLine="0"/>
        <w:jc w:val="center"/>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FC31A0" w:rsidRDefault="00FC31A0" w:rsidP="00FC31A0">
      <w:pPr>
        <w:spacing w:line="360" w:lineRule="auto"/>
      </w:pPr>
    </w:p>
    <w:p w:rsidR="00884E36" w:rsidRDefault="00884E36" w:rsidP="00FC31A0">
      <w:pPr>
        <w:shd w:val="clear" w:color="auto" w:fill="FFFFFF"/>
        <w:spacing w:line="276" w:lineRule="auto"/>
        <w:ind w:left="6372"/>
        <w:jc w:val="both"/>
        <w:rPr>
          <w:rFonts w:eastAsia="Tahoma"/>
        </w:rPr>
      </w:pPr>
    </w:p>
    <w:p w:rsidR="00884E36" w:rsidRDefault="00884E36" w:rsidP="00FC31A0">
      <w:pPr>
        <w:shd w:val="clear" w:color="auto" w:fill="FFFFFF"/>
        <w:spacing w:line="276" w:lineRule="auto"/>
        <w:ind w:left="6372"/>
        <w:jc w:val="both"/>
        <w:rPr>
          <w:rFonts w:eastAsia="Tahoma"/>
        </w:rPr>
      </w:pPr>
    </w:p>
    <w:p w:rsidR="00FC31A0" w:rsidRPr="001310D6" w:rsidRDefault="00FC31A0" w:rsidP="00FC31A0">
      <w:pPr>
        <w:shd w:val="clear" w:color="auto" w:fill="FFFFFF"/>
        <w:spacing w:line="276" w:lineRule="auto"/>
        <w:ind w:left="6372"/>
        <w:jc w:val="both"/>
        <w:rPr>
          <w:rFonts w:eastAsia="Tahoma"/>
        </w:rPr>
      </w:pPr>
      <w:r>
        <w:rPr>
          <w:rFonts w:eastAsia="Tahoma"/>
        </w:rPr>
        <w:t>Załącznik nr 3 do umowy</w:t>
      </w:r>
    </w:p>
    <w:p w:rsidR="00FC31A0" w:rsidRDefault="00FC31A0" w:rsidP="00FC31A0">
      <w:pPr>
        <w:shd w:val="clear" w:color="auto" w:fill="FFFFFF"/>
        <w:spacing w:line="276" w:lineRule="auto"/>
        <w:jc w:val="both"/>
        <w:rPr>
          <w:rFonts w:eastAsia="Tahoma"/>
          <w:b/>
        </w:rPr>
      </w:pPr>
    </w:p>
    <w:p w:rsidR="00FC31A0" w:rsidRPr="004C7561" w:rsidRDefault="00FC31A0" w:rsidP="00FC31A0">
      <w:pPr>
        <w:shd w:val="clear" w:color="auto" w:fill="FFFFFF"/>
        <w:spacing w:line="276" w:lineRule="auto"/>
        <w:jc w:val="both"/>
        <w:rPr>
          <w:rFonts w:eastAsia="Tahoma"/>
          <w:b/>
        </w:rPr>
      </w:pPr>
      <w:r w:rsidRPr="004C7561">
        <w:rPr>
          <w:rFonts w:eastAsia="Tahoma"/>
          <w:b/>
        </w:rPr>
        <w:t>Obowiązek informacyjny:</w:t>
      </w:r>
    </w:p>
    <w:p w:rsidR="00FC31A0" w:rsidRPr="001907FE" w:rsidRDefault="00FC31A0" w:rsidP="00FC31A0">
      <w:pPr>
        <w:shd w:val="clear" w:color="auto" w:fill="FFFFFF"/>
        <w:spacing w:line="276" w:lineRule="auto"/>
        <w:ind w:left="-426"/>
        <w:jc w:val="both"/>
        <w:rPr>
          <w:sz w:val="23"/>
          <w:szCs w:val="23"/>
        </w:rPr>
      </w:pPr>
      <w:r w:rsidRPr="001907FE">
        <w:rPr>
          <w:color w:val="000000"/>
          <w:sz w:val="23"/>
          <w:szCs w:val="23"/>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że:</w:t>
      </w:r>
    </w:p>
    <w:p w:rsidR="00FC31A0" w:rsidRPr="001907FE" w:rsidRDefault="00FC31A0" w:rsidP="00FC31A0">
      <w:pPr>
        <w:pStyle w:val="Akapitzlist"/>
        <w:widowControl/>
        <w:numPr>
          <w:ilvl w:val="0"/>
          <w:numId w:val="10"/>
        </w:numPr>
        <w:shd w:val="clear" w:color="auto" w:fill="FFFFFF"/>
        <w:suppressAutoHyphens w:val="0"/>
        <w:spacing w:line="276" w:lineRule="auto"/>
        <w:ind w:left="-426"/>
        <w:contextualSpacing/>
        <w:jc w:val="both"/>
        <w:rPr>
          <w:sz w:val="23"/>
          <w:szCs w:val="23"/>
          <w:lang w:eastAsia="pl-PL"/>
        </w:rPr>
      </w:pPr>
      <w:r w:rsidRPr="001907FE">
        <w:rPr>
          <w:sz w:val="23"/>
          <w:szCs w:val="23"/>
          <w:lang w:eastAsia="pl-PL"/>
        </w:rPr>
        <w:t>Administratorem danych osobowych jest Zespół Szkolno-Przedszkolny nr 1 w Nowym Dworze Mazowieckim.</w:t>
      </w:r>
    </w:p>
    <w:p w:rsidR="00FC31A0" w:rsidRPr="001907FE" w:rsidRDefault="00FC31A0" w:rsidP="00FC31A0">
      <w:pPr>
        <w:pStyle w:val="Akapitzlist"/>
        <w:widowControl/>
        <w:numPr>
          <w:ilvl w:val="0"/>
          <w:numId w:val="10"/>
        </w:numPr>
        <w:shd w:val="clear" w:color="auto" w:fill="FFFFFF"/>
        <w:suppressAutoHyphens w:val="0"/>
        <w:spacing w:line="276" w:lineRule="auto"/>
        <w:ind w:left="-426"/>
        <w:contextualSpacing/>
        <w:jc w:val="both"/>
        <w:rPr>
          <w:sz w:val="23"/>
          <w:szCs w:val="23"/>
          <w:lang w:eastAsia="pl-PL"/>
        </w:rPr>
      </w:pPr>
      <w:r w:rsidRPr="001907FE">
        <w:rPr>
          <w:sz w:val="23"/>
          <w:szCs w:val="23"/>
        </w:rPr>
        <w:t xml:space="preserve">W sprawach związanych z ochroną danymi osobowymi można kontaktować się z Inspektorem ochrony danych, pisząc na adres e-mail: </w:t>
      </w:r>
      <w:hyperlink r:id="rId11" w:history="1">
        <w:r w:rsidRPr="001907FE">
          <w:rPr>
            <w:color w:val="0000FF"/>
            <w:sz w:val="23"/>
            <w:szCs w:val="23"/>
            <w:u w:val="single"/>
          </w:rPr>
          <w:t>iod@zs1.nowydwormaz.pl</w:t>
        </w:r>
      </w:hyperlink>
      <w:r w:rsidRPr="001907FE">
        <w:rPr>
          <w:sz w:val="23"/>
          <w:szCs w:val="23"/>
        </w:rPr>
        <w:t>, lub</w:t>
      </w:r>
      <w:r>
        <w:rPr>
          <w:sz w:val="23"/>
          <w:szCs w:val="23"/>
        </w:rPr>
        <w:t xml:space="preserve"> adres siedziby: Zespół Szkolno- </w:t>
      </w:r>
      <w:r w:rsidRPr="001907FE">
        <w:rPr>
          <w:sz w:val="23"/>
          <w:szCs w:val="23"/>
        </w:rPr>
        <w:t xml:space="preserve">Przedszkolny nr 1 </w:t>
      </w:r>
      <w:r w:rsidR="00766E9D">
        <w:rPr>
          <w:sz w:val="23"/>
          <w:szCs w:val="23"/>
        </w:rPr>
        <w:br/>
      </w:r>
      <w:r w:rsidRPr="001907FE">
        <w:rPr>
          <w:sz w:val="23"/>
          <w:szCs w:val="23"/>
        </w:rPr>
        <w:t>w Nowym Dworze Mazowieckim, ul. Młodzieżowa 1, 05-101 Nowy Dwór Mazowiecki.</w:t>
      </w:r>
    </w:p>
    <w:p w:rsidR="00FC31A0" w:rsidRPr="001907FE" w:rsidRDefault="00FC31A0" w:rsidP="00FC31A0">
      <w:pPr>
        <w:pStyle w:val="Akapitzlist"/>
        <w:widowControl/>
        <w:numPr>
          <w:ilvl w:val="0"/>
          <w:numId w:val="10"/>
        </w:numPr>
        <w:shd w:val="clear" w:color="auto" w:fill="FFFFFF"/>
        <w:suppressAutoHyphens w:val="0"/>
        <w:spacing w:line="276" w:lineRule="auto"/>
        <w:ind w:left="-426"/>
        <w:contextualSpacing/>
        <w:jc w:val="both"/>
        <w:rPr>
          <w:rStyle w:val="CharStyle6"/>
          <w:sz w:val="23"/>
          <w:szCs w:val="23"/>
          <w:lang w:eastAsia="pl-PL"/>
        </w:rPr>
      </w:pPr>
      <w:r w:rsidRPr="001907FE">
        <w:rPr>
          <w:rStyle w:val="CharStyle6"/>
          <w:sz w:val="23"/>
          <w:szCs w:val="23"/>
          <w:lang w:eastAsia="pl-PL"/>
        </w:rPr>
        <w:t>Dane osobowe pozyskane w związku z zawarciem z Panią/Panem umowy najmu/użyczenia będą przetwarzane w następujących celach:</w:t>
      </w:r>
    </w:p>
    <w:p w:rsidR="00FC31A0" w:rsidRPr="001907FE" w:rsidRDefault="00FC31A0" w:rsidP="00FC31A0">
      <w:pPr>
        <w:pStyle w:val="Akapitzlist"/>
        <w:widowControl/>
        <w:numPr>
          <w:ilvl w:val="0"/>
          <w:numId w:val="11"/>
        </w:numPr>
        <w:shd w:val="clear" w:color="auto" w:fill="FFFFFF"/>
        <w:suppressAutoHyphens w:val="0"/>
        <w:spacing w:line="276" w:lineRule="auto"/>
        <w:contextualSpacing/>
        <w:jc w:val="both"/>
        <w:rPr>
          <w:sz w:val="23"/>
          <w:szCs w:val="23"/>
        </w:rPr>
      </w:pPr>
      <w:r w:rsidRPr="001907FE">
        <w:rPr>
          <w:sz w:val="23"/>
          <w:szCs w:val="23"/>
        </w:rPr>
        <w:t>zawarcia i wykonania umowy – przez czas trwania umowy i rozliczeń po jej zakończeniu (podstawa prawna: art. 6 ust. 1 b) RODO),</w:t>
      </w:r>
    </w:p>
    <w:p w:rsidR="00FC31A0" w:rsidRPr="001907FE" w:rsidRDefault="00FC31A0" w:rsidP="00FC31A0">
      <w:pPr>
        <w:pStyle w:val="Akapitzlist"/>
        <w:widowControl/>
        <w:numPr>
          <w:ilvl w:val="0"/>
          <w:numId w:val="11"/>
        </w:numPr>
        <w:shd w:val="clear" w:color="auto" w:fill="FFFFFF"/>
        <w:suppressAutoHyphens w:val="0"/>
        <w:spacing w:line="276" w:lineRule="auto"/>
        <w:contextualSpacing/>
        <w:jc w:val="both"/>
        <w:rPr>
          <w:sz w:val="23"/>
          <w:szCs w:val="23"/>
        </w:rPr>
      </w:pPr>
      <w:r w:rsidRPr="001907FE">
        <w:rPr>
          <w:sz w:val="23"/>
          <w:szCs w:val="23"/>
        </w:rPr>
        <w:t>wypełnienie obowiązków prawnych ciążących na Administratorze (podstawa prawna: art. 6 ust. 1 c) RODO) takich jak: − wystawianie i przechowywanie faktur oraz innych dokumentów księgowych; rozpatrywanie reklamacji.</w:t>
      </w:r>
    </w:p>
    <w:p w:rsidR="00FC31A0" w:rsidRPr="001907FE" w:rsidRDefault="00FC31A0" w:rsidP="00FC31A0">
      <w:pPr>
        <w:widowControl/>
        <w:numPr>
          <w:ilvl w:val="0"/>
          <w:numId w:val="10"/>
        </w:numPr>
        <w:shd w:val="clear" w:color="auto" w:fill="FFFFFF"/>
        <w:suppressAutoHyphens w:val="0"/>
        <w:spacing w:line="276" w:lineRule="auto"/>
        <w:ind w:left="-426" w:hanging="283"/>
        <w:jc w:val="both"/>
        <w:rPr>
          <w:rFonts w:eastAsia="NSimSun"/>
          <w:kern w:val="3"/>
          <w:sz w:val="23"/>
          <w:szCs w:val="23"/>
          <w:lang w:eastAsia="zh-CN" w:bidi="hi-IN"/>
        </w:rPr>
      </w:pPr>
      <w:r w:rsidRPr="001907FE">
        <w:rPr>
          <w:rFonts w:eastAsia="NSimSun"/>
          <w:kern w:val="3"/>
          <w:sz w:val="23"/>
          <w:szCs w:val="23"/>
          <w:lang w:eastAsia="zh-CN" w:bidi="hi-IN"/>
        </w:rPr>
        <w:t>Pani/Pana dane osobowe będą przechowywane przez obowiązujący okres przechowywania dokumentacji przez okres niezbędny do realizacji celów określonych w pkt. 3, a po tym czasie przez okres i w zakresie wymaganym przez przepisy obowiązującego prawa. Zgodnie z regulacjami obowiązującymi w tym zakresie – Instrukcją kancelaryjną i Jednolitym Rzeczowym Wykazem Akt Zespołu Szkolno-Przedszkolnego nr 1 w Nowy Dworze Mazowieckim okres przechowywania dokumentacji wynosi odpowiednio od 2 do 50 lat.</w:t>
      </w:r>
    </w:p>
    <w:p w:rsidR="00FC31A0" w:rsidRPr="001907FE" w:rsidRDefault="00FC31A0" w:rsidP="00FC31A0">
      <w:pPr>
        <w:widowControl/>
        <w:numPr>
          <w:ilvl w:val="0"/>
          <w:numId w:val="10"/>
        </w:numPr>
        <w:shd w:val="clear" w:color="auto" w:fill="FFFFFF"/>
        <w:suppressAutoHyphens w:val="0"/>
        <w:spacing w:line="276" w:lineRule="auto"/>
        <w:ind w:left="-426" w:hanging="283"/>
        <w:jc w:val="both"/>
        <w:rPr>
          <w:rFonts w:eastAsia="NSimSun"/>
          <w:kern w:val="3"/>
          <w:sz w:val="23"/>
          <w:szCs w:val="23"/>
          <w:lang w:eastAsia="zh-CN" w:bidi="hi-IN"/>
        </w:rPr>
      </w:pPr>
      <w:r w:rsidRPr="001907FE">
        <w:rPr>
          <w:sz w:val="23"/>
          <w:szCs w:val="23"/>
        </w:rPr>
        <w:t xml:space="preserve">Dane osobowe mogą być przekazywane organom państwowym, organom ochrony prawnej (Policja, Prokuratura, Sąd) lub organom samorządu terytorialnego w związku z prowadzonym postępowaniem. Ponadto dane mogą być przetwarzane przez podmioty zapewniające Szkole obsługę administracyjną, informatyczną, techniczną (obsługa prawna, informatyczna, serwis sprzętu, niszczenie dokumentów) </w:t>
      </w:r>
      <w:r>
        <w:rPr>
          <w:sz w:val="23"/>
          <w:szCs w:val="23"/>
        </w:rPr>
        <w:br/>
      </w:r>
      <w:r w:rsidRPr="001907FE">
        <w:rPr>
          <w:sz w:val="23"/>
          <w:szCs w:val="23"/>
        </w:rPr>
        <w:t xml:space="preserve">z którymi Szkoła zawarła odpowiednie umowy powierzenia przetwarzania danych lub na mocy innego dozwolonego instrumentu prawnego, a także </w:t>
      </w:r>
      <w:r w:rsidRPr="001907FE">
        <w:rPr>
          <w:sz w:val="23"/>
          <w:szCs w:val="23"/>
          <w:lang w:eastAsia="pl-PL"/>
        </w:rPr>
        <w:t>poczcie polskiej w związku z przesyłaną korespondencją.</w:t>
      </w:r>
    </w:p>
    <w:p w:rsidR="00FC31A0" w:rsidRPr="001907FE" w:rsidRDefault="00FC31A0" w:rsidP="00FC31A0">
      <w:pPr>
        <w:pStyle w:val="Style5"/>
        <w:numPr>
          <w:ilvl w:val="0"/>
          <w:numId w:val="10"/>
        </w:numPr>
        <w:tabs>
          <w:tab w:val="left" w:pos="1406"/>
        </w:tabs>
        <w:spacing w:before="0"/>
        <w:ind w:left="-426" w:right="40" w:hanging="283"/>
        <w:jc w:val="both"/>
        <w:rPr>
          <w:rFonts w:ascii="Times New Roman" w:hAnsi="Times New Roman" w:cs="Times New Roman"/>
          <w:sz w:val="23"/>
          <w:szCs w:val="23"/>
        </w:rPr>
      </w:pPr>
      <w:r w:rsidRPr="001907FE">
        <w:rPr>
          <w:sz w:val="23"/>
          <w:szCs w:val="23"/>
        </w:rPr>
        <w:t>Ma Pani/Pan prawo żądania dostępu do swoich danych osobowych, a także ich sprostowania (poprawiania). Przysługuje Pani/Panu także prawo do żądania usunięcia lub ograniczenia przetwarzania, a także sprzeciwu na przetwarzanie, przy czym przysługuje ono jedynie w sytuacji, jeżeli dalsze przetwarzanie nie jest niezbędne do wywiązania się przez Administratora z obowiązku prawnego i nie występują inne nadrzędne prawne podstawy przetwarzania. Ponadto może Pani/Pan wnieść skargę na realizowane przez Administratora przetwarzanie danych do Prezesa Urzędu Ochrony Danych Osobowych Adres: Urząd Ochrony Danych Osobowych, ul. Stawki 2, 00-193 Warszawa lub za pomocą elektronicznej skrzynki podawczej Urzędu Ochrony Danych Osobowych, dostępnej na stronie https://uodo.gov.pl/pl/p/kontakt</w:t>
      </w:r>
      <w:r w:rsidRPr="001907FE">
        <w:rPr>
          <w:rStyle w:val="CharStyle6"/>
          <w:rFonts w:ascii="Times New Roman" w:hAnsi="Times New Roman" w:cs="Times New Roman"/>
          <w:sz w:val="23"/>
          <w:szCs w:val="23"/>
          <w:lang w:eastAsia="pl-PL" w:bidi="ar-SA"/>
        </w:rPr>
        <w:t>Ochrony Danych Osobowych.</w:t>
      </w:r>
    </w:p>
    <w:p w:rsidR="00FC31A0" w:rsidRPr="001907FE" w:rsidRDefault="00FC31A0" w:rsidP="00FC31A0">
      <w:pPr>
        <w:pStyle w:val="Style5"/>
        <w:numPr>
          <w:ilvl w:val="0"/>
          <w:numId w:val="10"/>
        </w:numPr>
        <w:tabs>
          <w:tab w:val="left" w:pos="691"/>
        </w:tabs>
        <w:spacing w:before="0"/>
        <w:ind w:left="-426" w:hanging="283"/>
        <w:jc w:val="both"/>
        <w:rPr>
          <w:rFonts w:ascii="Times New Roman" w:hAnsi="Times New Roman" w:cs="Times New Roman"/>
          <w:sz w:val="23"/>
          <w:szCs w:val="23"/>
        </w:rPr>
      </w:pPr>
      <w:r w:rsidRPr="001907FE">
        <w:rPr>
          <w:rStyle w:val="CharStyle6"/>
          <w:rFonts w:ascii="Times New Roman" w:hAnsi="Times New Roman" w:cs="Times New Roman"/>
          <w:sz w:val="23"/>
          <w:szCs w:val="23"/>
          <w:lang w:eastAsia="pl-PL" w:bidi="ar-SA"/>
        </w:rPr>
        <w:t>Informujemy, że nie korzystamy z systemów służących do zautomatyzowanego podejmowania decyzji.</w:t>
      </w:r>
    </w:p>
    <w:p w:rsidR="00CC446D" w:rsidRDefault="00CC446D"/>
    <w:sectPr w:rsidR="00CC446D" w:rsidSect="00FC31A0">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65F" w:rsidRDefault="0076565F" w:rsidP="00FC31A0">
      <w:r>
        <w:separator/>
      </w:r>
    </w:p>
  </w:endnote>
  <w:endnote w:type="continuationSeparator" w:id="0">
    <w:p w:rsidR="0076565F" w:rsidRDefault="0076565F" w:rsidP="00FC3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Gungsuh">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1891714"/>
      <w:docPartObj>
        <w:docPartGallery w:val="Page Numbers (Bottom of Page)"/>
        <w:docPartUnique/>
      </w:docPartObj>
    </w:sdtPr>
    <w:sdtEndPr/>
    <w:sdtContent>
      <w:p w:rsidR="00FC31A0" w:rsidRDefault="00FC31A0">
        <w:pPr>
          <w:pStyle w:val="Stopka"/>
          <w:jc w:val="right"/>
        </w:pPr>
        <w:r>
          <w:fldChar w:fldCharType="begin"/>
        </w:r>
        <w:r>
          <w:instrText>PAGE   \* MERGEFORMAT</w:instrText>
        </w:r>
        <w:r>
          <w:fldChar w:fldCharType="separate"/>
        </w:r>
        <w:r w:rsidR="00C63763">
          <w:rPr>
            <w:noProof/>
          </w:rPr>
          <w:t>2</w:t>
        </w:r>
        <w:r>
          <w:fldChar w:fldCharType="end"/>
        </w:r>
      </w:p>
    </w:sdtContent>
  </w:sdt>
  <w:p w:rsidR="00FC31A0" w:rsidRDefault="00FC31A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65F" w:rsidRDefault="0076565F" w:rsidP="00FC31A0">
      <w:r>
        <w:separator/>
      </w:r>
    </w:p>
  </w:footnote>
  <w:footnote w:type="continuationSeparator" w:id="0">
    <w:p w:rsidR="0076565F" w:rsidRDefault="0076565F" w:rsidP="00FC31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84B01"/>
    <w:multiLevelType w:val="hybridMultilevel"/>
    <w:tmpl w:val="4564776E"/>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1" w15:restartNumberingAfterBreak="0">
    <w:nsid w:val="19EF10DE"/>
    <w:multiLevelType w:val="hybridMultilevel"/>
    <w:tmpl w:val="AB7A0648"/>
    <w:lvl w:ilvl="0" w:tplc="33D6293A">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1A0F7659"/>
    <w:multiLevelType w:val="hybridMultilevel"/>
    <w:tmpl w:val="20D60C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EF03F9"/>
    <w:multiLevelType w:val="hybridMultilevel"/>
    <w:tmpl w:val="3DB2274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264311F6"/>
    <w:multiLevelType w:val="hybridMultilevel"/>
    <w:tmpl w:val="919441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C678A7"/>
    <w:multiLevelType w:val="hybridMultilevel"/>
    <w:tmpl w:val="69AED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AC01188"/>
    <w:multiLevelType w:val="hybridMultilevel"/>
    <w:tmpl w:val="712070C4"/>
    <w:lvl w:ilvl="0" w:tplc="04150019">
      <w:start w:val="1"/>
      <w:numFmt w:val="lowerLetter"/>
      <w:lvlText w:val="%1."/>
      <w:lvlJc w:val="left"/>
      <w:pPr>
        <w:ind w:left="360" w:hanging="360"/>
      </w:p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15:restartNumberingAfterBreak="0">
    <w:nsid w:val="41CB4717"/>
    <w:multiLevelType w:val="hybridMultilevel"/>
    <w:tmpl w:val="3D8213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B4412A1"/>
    <w:multiLevelType w:val="hybridMultilevel"/>
    <w:tmpl w:val="59E87B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FB82E7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167A23"/>
    <w:multiLevelType w:val="hybridMultilevel"/>
    <w:tmpl w:val="69AED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10"/>
  </w:num>
  <w:num w:numId="5">
    <w:abstractNumId w:val="5"/>
  </w:num>
  <w:num w:numId="6">
    <w:abstractNumId w:val="7"/>
  </w:num>
  <w:num w:numId="7">
    <w:abstractNumId w:val="3"/>
  </w:num>
  <w:num w:numId="8">
    <w:abstractNumId w:val="0"/>
  </w:num>
  <w:num w:numId="9">
    <w:abstractNumId w:val="8"/>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1A0"/>
    <w:rsid w:val="000963FC"/>
    <w:rsid w:val="000F5173"/>
    <w:rsid w:val="001A4AC3"/>
    <w:rsid w:val="00283150"/>
    <w:rsid w:val="00433A5F"/>
    <w:rsid w:val="00451A30"/>
    <w:rsid w:val="004F298C"/>
    <w:rsid w:val="006B27DD"/>
    <w:rsid w:val="0076565F"/>
    <w:rsid w:val="00766E9D"/>
    <w:rsid w:val="007A6934"/>
    <w:rsid w:val="007E2231"/>
    <w:rsid w:val="00884E36"/>
    <w:rsid w:val="008D3518"/>
    <w:rsid w:val="009503DC"/>
    <w:rsid w:val="00956B22"/>
    <w:rsid w:val="009740CD"/>
    <w:rsid w:val="009C26C8"/>
    <w:rsid w:val="00BB32FE"/>
    <w:rsid w:val="00C02972"/>
    <w:rsid w:val="00C26EB7"/>
    <w:rsid w:val="00C42045"/>
    <w:rsid w:val="00C63763"/>
    <w:rsid w:val="00CC446D"/>
    <w:rsid w:val="00FC31A0"/>
    <w:rsid w:val="00FD03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EA257"/>
  <w15:chartTrackingRefBased/>
  <w15:docId w15:val="{E065F509-7744-4EE2-8DD1-59BAE5299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FC31A0"/>
    <w:pPr>
      <w:widowControl w:val="0"/>
      <w:suppressAutoHyphens/>
      <w:spacing w:after="0" w:line="240" w:lineRule="auto"/>
    </w:pPr>
    <w:rPr>
      <w:rFonts w:ascii="Times New Roman" w:eastAsia="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C31A0"/>
    <w:pPr>
      <w:widowControl/>
      <w:tabs>
        <w:tab w:val="center" w:pos="4536"/>
        <w:tab w:val="right" w:pos="9072"/>
      </w:tabs>
    </w:pPr>
    <w:rPr>
      <w:sz w:val="24"/>
      <w:szCs w:val="24"/>
      <w:lang w:eastAsia="pl-PL"/>
    </w:rPr>
  </w:style>
  <w:style w:type="character" w:customStyle="1" w:styleId="NagwekZnak">
    <w:name w:val="Nagłówek Znak"/>
    <w:basedOn w:val="Domylnaczcionkaakapitu"/>
    <w:link w:val="Nagwek"/>
    <w:uiPriority w:val="99"/>
    <w:qFormat/>
    <w:rsid w:val="00FC31A0"/>
    <w:rPr>
      <w:rFonts w:ascii="Times New Roman" w:eastAsia="Times New Roman" w:hAnsi="Times New Roman" w:cs="Times New Roman"/>
      <w:sz w:val="24"/>
      <w:szCs w:val="24"/>
      <w:lang w:eastAsia="pl-PL"/>
    </w:rPr>
  </w:style>
  <w:style w:type="character" w:customStyle="1" w:styleId="czeinternetowe">
    <w:name w:val="Łącze internetowe"/>
    <w:basedOn w:val="Domylnaczcionkaakapitu"/>
    <w:uiPriority w:val="99"/>
    <w:unhideWhenUsed/>
    <w:rsid w:val="00FC31A0"/>
    <w:rPr>
      <w:color w:val="0563C1" w:themeColor="hyperlink"/>
      <w:u w:val="single"/>
    </w:rPr>
  </w:style>
  <w:style w:type="paragraph" w:styleId="Akapitzlist">
    <w:name w:val="List Paragraph"/>
    <w:aliases w:val="CW_Lista,Podsis rysunku,Akapit z listą numerowaną,maz_wyliczenie,opis dzialania,K-P_odwolanie,A_wyliczenie,Akapit z listą 1,Table of contents numbered,sw tekst,L1,Numerowanie,Akapit z listą BS,normalny tekst"/>
    <w:basedOn w:val="Normalny"/>
    <w:uiPriority w:val="34"/>
    <w:qFormat/>
    <w:rsid w:val="00FC31A0"/>
    <w:pPr>
      <w:ind w:left="840" w:hanging="360"/>
    </w:pPr>
  </w:style>
  <w:style w:type="character" w:styleId="Hipercze">
    <w:name w:val="Hyperlink"/>
    <w:basedOn w:val="Domylnaczcionkaakapitu"/>
    <w:uiPriority w:val="99"/>
    <w:unhideWhenUsed/>
    <w:rsid w:val="00FC31A0"/>
    <w:rPr>
      <w:color w:val="0563C1" w:themeColor="hyperlink"/>
      <w:u w:val="single"/>
    </w:rPr>
  </w:style>
  <w:style w:type="paragraph" w:customStyle="1" w:styleId="Style5">
    <w:name w:val="Style 5"/>
    <w:basedOn w:val="Normalny"/>
    <w:rsid w:val="00FC31A0"/>
    <w:pPr>
      <w:widowControl/>
      <w:shd w:val="clear" w:color="auto" w:fill="FFFFFF"/>
      <w:autoSpaceDN w:val="0"/>
      <w:spacing w:before="420" w:line="269" w:lineRule="exact"/>
      <w:ind w:hanging="340"/>
      <w:jc w:val="center"/>
    </w:pPr>
    <w:rPr>
      <w:rFonts w:ascii="Liberation Serif" w:eastAsia="NSimSun" w:hAnsi="Liberation Serif" w:cs="Arial"/>
      <w:kern w:val="3"/>
      <w:sz w:val="21"/>
      <w:szCs w:val="21"/>
      <w:lang w:eastAsia="zh-CN" w:bidi="hi-IN"/>
    </w:rPr>
  </w:style>
  <w:style w:type="character" w:customStyle="1" w:styleId="CharStyle6">
    <w:name w:val="Char Style 6"/>
    <w:basedOn w:val="Domylnaczcionkaakapitu"/>
    <w:rsid w:val="00FC31A0"/>
    <w:rPr>
      <w:strike w:val="0"/>
      <w:dstrike w:val="0"/>
      <w:color w:val="000000"/>
      <w:sz w:val="21"/>
      <w:szCs w:val="21"/>
      <w:u w:val="none" w:color="000000"/>
      <w:effect w:val="none"/>
    </w:rPr>
  </w:style>
  <w:style w:type="paragraph" w:styleId="Stopka">
    <w:name w:val="footer"/>
    <w:basedOn w:val="Normalny"/>
    <w:link w:val="StopkaZnak"/>
    <w:uiPriority w:val="99"/>
    <w:unhideWhenUsed/>
    <w:rsid w:val="00FC31A0"/>
    <w:pPr>
      <w:tabs>
        <w:tab w:val="center" w:pos="4536"/>
        <w:tab w:val="right" w:pos="9072"/>
      </w:tabs>
    </w:pPr>
  </w:style>
  <w:style w:type="character" w:customStyle="1" w:styleId="StopkaZnak">
    <w:name w:val="Stopka Znak"/>
    <w:basedOn w:val="Domylnaczcionkaakapitu"/>
    <w:link w:val="Stopka"/>
    <w:uiPriority w:val="99"/>
    <w:rsid w:val="00FC31A0"/>
    <w:rPr>
      <w:rFonts w:ascii="Times New Roman" w:eastAsia="Times New Roman" w:hAnsi="Times New Roman" w:cs="Times New Roman"/>
    </w:rPr>
  </w:style>
  <w:style w:type="paragraph" w:styleId="Tekstdymka">
    <w:name w:val="Balloon Text"/>
    <w:basedOn w:val="Normalny"/>
    <w:link w:val="TekstdymkaZnak"/>
    <w:uiPriority w:val="99"/>
    <w:semiHidden/>
    <w:unhideWhenUsed/>
    <w:rsid w:val="00884E36"/>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4E3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zs1.nowydwormaz.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zs1.nowydwormaz.pl" TargetMode="External"/><Relationship Id="rId5" Type="http://schemas.openxmlformats.org/officeDocument/2006/relationships/footnotes" Target="footnotes.xml"/><Relationship Id="rId10" Type="http://schemas.openxmlformats.org/officeDocument/2006/relationships/hyperlink" Target="mailto:administracja@zs1.nowydwormaz.pl" TargetMode="External"/><Relationship Id="rId4" Type="http://schemas.openxmlformats.org/officeDocument/2006/relationships/webSettings" Target="webSettings.xml"/><Relationship Id="rId9" Type="http://schemas.openxmlformats.org/officeDocument/2006/relationships/hyperlink" Target="http://www.zs1.nowydwormaz.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4887E2F8</Template>
  <TotalTime>24</TotalTime>
  <Pages>7</Pages>
  <Words>2230</Words>
  <Characters>13384</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Moskwa</dc:creator>
  <cp:keywords/>
  <dc:description/>
  <cp:lastModifiedBy>Małgorzata Moskwa</cp:lastModifiedBy>
  <cp:revision>14</cp:revision>
  <cp:lastPrinted>2026-03-17T11:38:00Z</cp:lastPrinted>
  <dcterms:created xsi:type="dcterms:W3CDTF">2026-03-12T09:06:00Z</dcterms:created>
  <dcterms:modified xsi:type="dcterms:W3CDTF">2026-03-27T13:27:00Z</dcterms:modified>
</cp:coreProperties>
</file>